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3D" w:rsidRDefault="0000243D">
      <w:pPr>
        <w:pStyle w:val="PartNumber"/>
      </w:pPr>
      <w:r>
        <w:t>Part Number:</w:t>
      </w:r>
      <w:r>
        <w:tab/>
      </w:r>
      <w:r w:rsidR="001B1C35">
        <w:t>PU060</w:t>
      </w:r>
      <w:r>
        <w:t>-</w:t>
      </w:r>
      <w:r w:rsidR="00EE5B0B">
        <w:t>52</w:t>
      </w:r>
      <w:r w:rsidR="00E817A4">
        <w:t>0</w:t>
      </w:r>
      <w:r w:rsidR="001B1C35">
        <w:t>15-P</w:t>
      </w:r>
      <w:r w:rsidR="003F27BE">
        <w:t>1</w:t>
      </w:r>
    </w:p>
    <w:p w:rsidR="0000243D" w:rsidRDefault="0000243D">
      <w:pPr>
        <w:rPr>
          <w:bCs/>
        </w:rPr>
        <w:sectPr w:rsidR="000024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E5B0B">
        <w:tc>
          <w:tcPr>
            <w:tcW w:w="792" w:type="dxa"/>
            <w:tcBorders>
              <w:top w:val="single" w:sz="6" w:space="0" w:color="auto"/>
            </w:tcBorders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EE5B0B" w:rsidRDefault="00EE5B0B" w:rsidP="00495AAF">
            <w:pPr>
              <w:rPr>
                <w:sz w:val="20"/>
              </w:rPr>
            </w:pPr>
            <w:r>
              <w:rPr>
                <w:sz w:val="20"/>
              </w:rPr>
              <w:t>Rear Passenger Side Mudguard</w:t>
            </w:r>
          </w:p>
        </w:tc>
      </w:tr>
      <w:tr w:rsidR="00EE5B0B">
        <w:tc>
          <w:tcPr>
            <w:tcW w:w="792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EE5B0B" w:rsidRDefault="00EE5B0B" w:rsidP="00495AAF">
            <w:pPr>
              <w:rPr>
                <w:sz w:val="20"/>
              </w:rPr>
            </w:pPr>
            <w:r>
              <w:rPr>
                <w:sz w:val="20"/>
              </w:rPr>
              <w:t>Rear Driver Side Mudguard</w:t>
            </w:r>
          </w:p>
        </w:tc>
      </w:tr>
      <w:tr w:rsidR="00EE5B0B">
        <w:tc>
          <w:tcPr>
            <w:tcW w:w="792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EE5B0B" w:rsidRDefault="00EE5B0B" w:rsidP="00495AAF">
            <w:pPr>
              <w:rPr>
                <w:sz w:val="20"/>
              </w:rPr>
            </w:pPr>
            <w:r>
              <w:rPr>
                <w:sz w:val="20"/>
              </w:rPr>
              <w:t>Hardware Kit</w:t>
            </w:r>
          </w:p>
        </w:tc>
      </w:tr>
      <w:tr w:rsidR="00EE5B0B">
        <w:tc>
          <w:tcPr>
            <w:tcW w:w="792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EE5B0B" w:rsidRPr="005271E1" w:rsidRDefault="00EE5B0B" w:rsidP="00495AAF">
            <w:pPr>
              <w:rPr>
                <w:sz w:val="16"/>
                <w:szCs w:val="16"/>
              </w:rPr>
            </w:pPr>
            <w:r>
              <w:rPr>
                <w:sz w:val="20"/>
              </w:rPr>
              <w:t>Instruction Sheet</w:t>
            </w:r>
            <w:r>
              <w:rPr>
                <w:sz w:val="16"/>
                <w:szCs w:val="16"/>
              </w:rPr>
              <w:t xml:space="preserve"> (Electronic Copy)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B1C35" w:rsidRPr="005271E1" w:rsidRDefault="001B1C35" w:rsidP="0058190E">
            <w:pPr>
              <w:rPr>
                <w:sz w:val="16"/>
                <w:szCs w:val="16"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E5B0B">
        <w:tc>
          <w:tcPr>
            <w:tcW w:w="792" w:type="dxa"/>
            <w:tcBorders>
              <w:top w:val="single" w:sz="6" w:space="0" w:color="auto"/>
            </w:tcBorders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EE5B0B" w:rsidRDefault="00EE5B0B" w:rsidP="00495AAF">
            <w:pPr>
              <w:rPr>
                <w:sz w:val="20"/>
              </w:rPr>
            </w:pPr>
            <w:r>
              <w:rPr>
                <w:sz w:val="20"/>
              </w:rPr>
              <w:t xml:space="preserve">19mm Screws </w:t>
            </w:r>
          </w:p>
        </w:tc>
      </w:tr>
      <w:tr w:rsidR="00EE5B0B">
        <w:tc>
          <w:tcPr>
            <w:tcW w:w="792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EE5B0B" w:rsidRDefault="00EE5B0B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EE5B0B" w:rsidRDefault="00EE5B0B" w:rsidP="00495AAF">
            <w:pPr>
              <w:rPr>
                <w:sz w:val="20"/>
              </w:rPr>
            </w:pPr>
            <w:r>
              <w:rPr>
                <w:sz w:val="20"/>
              </w:rPr>
              <w:t xml:space="preserve">Spring Clips </w:t>
            </w:r>
          </w:p>
        </w:tc>
      </w:tr>
      <w:tr w:rsidR="00EE5B0B" w:rsidTr="0058190E">
        <w:tc>
          <w:tcPr>
            <w:tcW w:w="792" w:type="dxa"/>
          </w:tcPr>
          <w:p w:rsidR="00EE5B0B" w:rsidRDefault="00EE5B0B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EE5B0B" w:rsidRDefault="00EE5B0B" w:rsidP="0058190E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EE5B0B" w:rsidRDefault="00EE5B0B" w:rsidP="00495AAF">
            <w:pPr>
              <w:pStyle w:val="PrepText"/>
              <w:rPr>
                <w:bCs/>
              </w:rPr>
            </w:pPr>
            <w:r>
              <w:rPr>
                <w:bCs/>
              </w:rPr>
              <w:t>Push Pins</w:t>
            </w:r>
          </w:p>
        </w:tc>
      </w:tr>
      <w:tr w:rsidR="001B1C35">
        <w:tc>
          <w:tcPr>
            <w:tcW w:w="792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B1C35" w:rsidRDefault="001B1C35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1B1C35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1B1C35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EE5B0B">
        <w:tc>
          <w:tcPr>
            <w:tcW w:w="2484" w:type="dxa"/>
          </w:tcPr>
          <w:p w:rsidR="00EE5B0B" w:rsidRDefault="00EE5B0B" w:rsidP="0058190E">
            <w:pPr>
              <w:pStyle w:val="ToolBlueText"/>
            </w:pPr>
            <w:r>
              <w:t>Screwdriver</w:t>
            </w:r>
          </w:p>
        </w:tc>
        <w:tc>
          <w:tcPr>
            <w:tcW w:w="2484" w:type="dxa"/>
          </w:tcPr>
          <w:p w:rsidR="00EE5B0B" w:rsidRDefault="00EE5B0B" w:rsidP="00EE5B0B">
            <w:pPr>
              <w:pStyle w:val="ToolBlueText"/>
            </w:pPr>
            <w:r>
              <w:t>Phillips # 2 &amp; Slot</w:t>
            </w:r>
          </w:p>
        </w:tc>
      </w:tr>
      <w:tr w:rsidR="00EE5B0B">
        <w:tc>
          <w:tcPr>
            <w:tcW w:w="2484" w:type="dxa"/>
          </w:tcPr>
          <w:p w:rsidR="00EE5B0B" w:rsidRDefault="00EE5B0B" w:rsidP="0058190E">
            <w:pPr>
              <w:pStyle w:val="ToolBlueText"/>
            </w:pPr>
            <w:r>
              <w:t>Drill</w:t>
            </w:r>
          </w:p>
        </w:tc>
        <w:tc>
          <w:tcPr>
            <w:tcW w:w="2484" w:type="dxa"/>
          </w:tcPr>
          <w:p w:rsidR="00EE5B0B" w:rsidRDefault="00EE5B0B" w:rsidP="00495AAF">
            <w:pPr>
              <w:pStyle w:val="ToolBlueText"/>
            </w:pPr>
          </w:p>
        </w:tc>
      </w:tr>
      <w:tr w:rsidR="00EE5B0B">
        <w:tc>
          <w:tcPr>
            <w:tcW w:w="2484" w:type="dxa"/>
          </w:tcPr>
          <w:p w:rsidR="00EE5B0B" w:rsidRDefault="00EE5B0B" w:rsidP="0058190E">
            <w:pPr>
              <w:pStyle w:val="ToolBlueText"/>
            </w:pPr>
            <w:r>
              <w:t>Drill Bit</w:t>
            </w:r>
          </w:p>
        </w:tc>
        <w:tc>
          <w:tcPr>
            <w:tcW w:w="2484" w:type="dxa"/>
          </w:tcPr>
          <w:p w:rsidR="00EE5B0B" w:rsidRDefault="00EE5B0B" w:rsidP="00495AAF">
            <w:pPr>
              <w:pStyle w:val="ToolBlueText"/>
            </w:pPr>
            <w:r>
              <w:t>6m (1/4”) &amp; 8mm (5/16”)</w:t>
            </w:r>
          </w:p>
        </w:tc>
      </w:tr>
      <w:tr w:rsidR="001B1C35">
        <w:tc>
          <w:tcPr>
            <w:tcW w:w="2484" w:type="dxa"/>
          </w:tcPr>
          <w:p w:rsidR="001B1C35" w:rsidRDefault="001B1C35" w:rsidP="0058190E">
            <w:pPr>
              <w:pStyle w:val="ToolBlueText"/>
            </w:pPr>
            <w:r>
              <w:t>Clean Cloth/Rag</w:t>
            </w:r>
          </w:p>
        </w:tc>
        <w:tc>
          <w:tcPr>
            <w:tcW w:w="2484" w:type="dxa"/>
          </w:tcPr>
          <w:p w:rsidR="001B1C35" w:rsidRDefault="001B1C35" w:rsidP="0058190E">
            <w:pPr>
              <w:pStyle w:val="ToolBlue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BlueText"/>
            </w:pPr>
          </w:p>
        </w:tc>
        <w:tc>
          <w:tcPr>
            <w:tcW w:w="2484" w:type="dxa"/>
          </w:tcPr>
          <w:p w:rsidR="001B1C35" w:rsidRDefault="001B1C35">
            <w:pPr>
              <w:pStyle w:val="ToolBlue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1B1C35" w:rsidRDefault="001B1C35">
            <w:pPr>
              <w:pStyle w:val="ToolsGreenTitle"/>
            </w:pPr>
            <w:r>
              <w:t>Notes</w:t>
            </w:r>
          </w:p>
        </w:tc>
      </w:tr>
      <w:tr w:rsidR="001B1C35">
        <w:tc>
          <w:tcPr>
            <w:tcW w:w="2484" w:type="dxa"/>
          </w:tcPr>
          <w:p w:rsidR="001B1C35" w:rsidRDefault="00EE5B0B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1B1C35" w:rsidRDefault="00EE5B0B" w:rsidP="00EE5B0B">
            <w:pPr>
              <w:pStyle w:val="ToolGreenText"/>
            </w:pPr>
            <w:r>
              <w:t>VDC Approved Cleaner or Soap &amp; Water Mixture</w:t>
            </w: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</w:tr>
      <w:tr w:rsidR="001B1C35"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  <w:tc>
          <w:tcPr>
            <w:tcW w:w="2484" w:type="dxa"/>
          </w:tcPr>
          <w:p w:rsidR="001B1C35" w:rsidRDefault="001B1C35">
            <w:pPr>
              <w:pStyle w:val="ToolGreenText"/>
            </w:pPr>
          </w:p>
        </w:tc>
      </w:tr>
    </w:tbl>
    <w:p w:rsidR="0000243D" w:rsidRDefault="001B1C35">
      <w:pPr>
        <w:pStyle w:val="PrepTitle"/>
      </w:pPr>
      <w:r>
        <w:br w:type="column"/>
      </w:r>
      <w:r w:rsidR="0000243D">
        <w:lastRenderedPageBreak/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EE5B0B">
            <w:pPr>
              <w:pStyle w:val="PrepText"/>
            </w:pPr>
            <w:r>
              <w:t>All models</w:t>
            </w:r>
          </w:p>
        </w:tc>
      </w:tr>
    </w:tbl>
    <w:p w:rsidR="0000243D" w:rsidRDefault="0000243D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190E" w:rsidRDefault="0058190E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58190E" w:rsidRDefault="0058190E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57728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58190E" w:rsidRDefault="0058190E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58190E" w:rsidRDefault="0058190E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Toyota</w:t>
          </w:r>
        </w:smartTag>
      </w:smartTag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8A5878" w:rsidRDefault="008A5878" w:rsidP="008A5878">
      <w:pPr>
        <w:pStyle w:val="ProcLevel2"/>
        <w:numPr>
          <w:ilvl w:val="0"/>
          <w:numId w:val="0"/>
        </w:numPr>
        <w:ind w:left="360"/>
      </w:pPr>
    </w:p>
    <w:p w:rsidR="008A5878" w:rsidRDefault="008A5878" w:rsidP="008A5878">
      <w:pPr>
        <w:pStyle w:val="ProcLevel1"/>
      </w:pPr>
      <w:r>
        <w:t>Prepare to Mount the Mudguards.</w:t>
      </w:r>
    </w:p>
    <w:p w:rsidR="008A5878" w:rsidRDefault="00B649F9" w:rsidP="008A5878">
      <w:pPr>
        <w:pStyle w:val="ProcLevel2"/>
      </w:pPr>
      <w:r>
        <w:rPr>
          <w:noProof/>
        </w:rPr>
        <w:drawing>
          <wp:anchor distT="0" distB="0" distL="114300" distR="114300" simplePos="0" relativeHeight="251734528" behindDoc="0" locked="1" layoutInCell="1" allowOverlap="1" wp14:anchorId="32D7DEC0" wp14:editId="1E8945D1">
            <wp:simplePos x="0" y="0"/>
            <wp:positionH relativeFrom="column">
              <wp:posOffset>-22225</wp:posOffset>
            </wp:positionH>
            <wp:positionV relativeFrom="paragraph">
              <wp:posOffset>-41910</wp:posOffset>
            </wp:positionV>
            <wp:extent cx="228600" cy="234950"/>
            <wp:effectExtent l="0" t="0" r="0" b="0"/>
            <wp:wrapNone/>
            <wp:docPr id="141" name="Picture 14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878">
        <w:t xml:space="preserve">Clean and degrease the rear body panel on the driver’s side where the </w:t>
      </w:r>
      <w:r w:rsidR="00697D63">
        <w:t>mud</w:t>
      </w:r>
      <w:r w:rsidR="008A5878">
        <w:t xml:space="preserve">guard will be located with a clean cloth and </w:t>
      </w:r>
      <w:r w:rsidR="0069569B">
        <w:t xml:space="preserve">VDC approved cleaner or </w:t>
      </w:r>
      <w:r w:rsidR="008A5878">
        <w:t>soap/water mixture.</w:t>
      </w:r>
    </w:p>
    <w:p w:rsidR="00EE5B0B" w:rsidRDefault="00494290" w:rsidP="00EE5B0B">
      <w:pPr>
        <w:pStyle w:val="ProcLevel2"/>
      </w:pPr>
      <w:r w:rsidRPr="00983940">
        <w:rPr>
          <w:noProof/>
        </w:rPr>
        <w:drawing>
          <wp:anchor distT="0" distB="0" distL="114300" distR="114300" simplePos="0" relativeHeight="251717120" behindDoc="0" locked="1" layoutInCell="1" allowOverlap="1" wp14:anchorId="0ABB8BD8" wp14:editId="57F0887A">
            <wp:simplePos x="0" y="0"/>
            <wp:positionH relativeFrom="column">
              <wp:posOffset>-22860</wp:posOffset>
            </wp:positionH>
            <wp:positionV relativeFrom="paragraph">
              <wp:posOffset>-41275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0B" w:rsidRPr="00983940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665C5E95" wp14:editId="00A55DA3">
                <wp:simplePos x="0" y="0"/>
                <wp:positionH relativeFrom="column">
                  <wp:posOffset>-3241675</wp:posOffset>
                </wp:positionH>
                <wp:positionV relativeFrom="paragraph">
                  <wp:posOffset>6350</wp:posOffset>
                </wp:positionV>
                <wp:extent cx="2971800" cy="4882515"/>
                <wp:effectExtent l="19050" t="19050" r="19050" b="13335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882515"/>
                          <a:chOff x="-1588" y="0"/>
                          <a:chExt cx="2971800" cy="4878088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-1588" y="0"/>
                            <a:ext cx="2971800" cy="4878088"/>
                            <a:chOff x="-1587" y="6574"/>
                            <a:chExt cx="2970530" cy="4880502"/>
                          </a:xfrm>
                        </wpg:grpSpPr>
                        <wpg:grpSp>
                          <wpg:cNvPr id="162" name="Group 162"/>
                          <wpg:cNvGrpSpPr/>
                          <wpg:grpSpPr>
                            <a:xfrm>
                              <a:off x="-1587" y="6574"/>
                              <a:ext cx="2970530" cy="4880502"/>
                              <a:chOff x="-18" y="-275220"/>
                              <a:chExt cx="2979394" cy="4882480"/>
                            </a:xfrm>
                          </wpg:grpSpPr>
                          <wpg:grpSp>
                            <wpg:cNvPr id="163" name="Group 163"/>
                            <wpg:cNvGrpSpPr/>
                            <wpg:grpSpPr>
                              <a:xfrm>
                                <a:off x="-18" y="-275220"/>
                                <a:ext cx="2979394" cy="4882480"/>
                                <a:chOff x="-18" y="-275511"/>
                                <a:chExt cx="2976114" cy="48876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8" y="-275511"/>
                                  <a:ext cx="2976114" cy="488762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g:grpSp>
                              <wpg:cNvPr id="165" name="Group 165"/>
                              <wpg:cNvGrpSpPr/>
                              <wpg:grpSpPr>
                                <a:xfrm>
                                  <a:off x="11723" y="-254374"/>
                                  <a:ext cx="1543619" cy="4859427"/>
                                  <a:chOff x="20320" y="-242668"/>
                                  <a:chExt cx="1544222" cy="4859702"/>
                                </a:xfrm>
                              </wpg:grpSpPr>
                              <wps:wsp>
                                <wps:cNvPr id="166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" y="4432249"/>
                                    <a:ext cx="548640" cy="1847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E5B0B" w:rsidRDefault="00EE5B0B" w:rsidP="00EE5B0B">
                                      <w:pPr>
                                        <w:pStyle w:val="Fig"/>
                                        <w:jc w:val="center"/>
                                      </w:pPr>
                                      <w:r>
                                        <w:t>Fig. 1-1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67" name="Group 1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462" y="-242668"/>
                                    <a:ext cx="1529080" cy="247650"/>
                                    <a:chOff x="3477" y="1638"/>
                                    <a:chExt cx="2408" cy="390"/>
                                  </a:xfrm>
                                </wpg:grpSpPr>
                                <wps:wsp>
                                  <wps:cNvPr id="168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99" y="1681"/>
                                      <a:ext cx="1986" cy="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E5B0B" w:rsidRDefault="00EE5B0B" w:rsidP="00EE5B0B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>Drill &amp; 6mm drill bit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9" name="Picture 111" descr="t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477" y="1638"/>
                                      <a:ext cx="390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70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07893" y="-34681"/>
                                <a:ext cx="1513205" cy="3510915"/>
                                <a:chOff x="3379" y="3576"/>
                                <a:chExt cx="2383" cy="5529"/>
                              </a:xfrm>
                            </wpg:grpSpPr>
                            <wps:wsp>
                              <wps:cNvPr id="171" name="Freeform 10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4414" y="8773"/>
                                  <a:ext cx="654" cy="332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2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3379" y="3780"/>
                                  <a:ext cx="684" cy="325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5" y="8572"/>
                                  <a:ext cx="707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B0B" w:rsidRPr="003702FC" w:rsidRDefault="00EE5B0B" w:rsidP="00EE5B0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6mm drill bit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spAutoFit/>
                              </wps:bodyPr>
                            </wps:wsp>
                            <wps:wsp>
                              <wps:cNvPr id="175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5" y="3576"/>
                                  <a:ext cx="449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B0B" w:rsidRPr="003C33D8" w:rsidRDefault="00EE5B0B" w:rsidP="00EE5B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C33D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454" y="6775"/>
                                  <a:ext cx="744" cy="392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55" y="7023"/>
                                  <a:ext cx="607" cy="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E5B0B" w:rsidRPr="003C33D8" w:rsidRDefault="00EE5B0B" w:rsidP="00EE5B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8" name="Freeform 15"/>
                          <wps:cNvSpPr>
                            <a:spLocks/>
                          </wps:cNvSpPr>
                          <wps:spPr bwMode="auto">
                            <a:xfrm flipH="1" flipV="1">
                              <a:off x="579718" y="2928674"/>
                              <a:ext cx="490327" cy="45742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649" y="1351098"/>
                              <a:ext cx="746441" cy="131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5B0B" w:rsidRPr="003C33D8" w:rsidRDefault="00193228" w:rsidP="00EE5B0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Notch hook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wpg:grpSp>
                      <wps:wsp>
                        <wps:cNvPr id="180" name="Freeform 15"/>
                        <wps:cNvSpPr>
                          <a:spLocks/>
                        </wps:cNvSpPr>
                        <wps:spPr bwMode="auto">
                          <a:xfrm flipH="1">
                            <a:off x="1395363" y="1419485"/>
                            <a:ext cx="620395" cy="135255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2839979"/>
                            <a:ext cx="695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B0B" w:rsidRPr="003C33D8" w:rsidRDefault="00EE5B0B" w:rsidP="00EE5B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Mudguard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0"/>
                        <wps:cNvSpPr>
                          <a:spLocks/>
                        </wps:cNvSpPr>
                        <wps:spPr bwMode="auto">
                          <a:xfrm flipV="1">
                            <a:off x="1596903" y="4265985"/>
                            <a:ext cx="395248" cy="131316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5890" y="4193236"/>
                            <a:ext cx="447675" cy="1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B0B" w:rsidRPr="003702FC" w:rsidRDefault="00EE5B0B" w:rsidP="00EE5B0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8" o:spid="_x0000_s1037" style="position:absolute;left:0;text-align:left;margin-left:-255.25pt;margin-top:.5pt;width:234pt;height:384.45pt;z-index:251708928;mso-width-relative:margin;mso-height-relative:margin" coordorigin="-15" coordsize="29718,487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sAAAAAQAAASwAAAABAABPd25lcgAABZADAAIAAAAUAAAQ&#10;0pAEAAIAAAAUAAAQ5pKRAAIAAAADMjkAAJKSAAIAAAADMjkAAOocAAcAAAgMAAAIx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c6MTYgMTA6MTg6MjYAMjAxNDowNzoxNiAxMDoxODoyNgAAAE8AdwBuAGUAcgAA&#10;AP/i8ABJQ0NfUFJPRklMRQABC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/+Lw&#10;AElDQ19QUk9GSUxFAAIK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X/4vAASUND&#10;X1BST0ZJTEUAAwo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P/i8ABJQ0NfUFJP&#10;RklMRQAECk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/+LwAElDQ19QUk9GSUxF&#10;AAUK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//4vAASUNDX1BST0ZJTEUABgo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P/i8ABJQ0NfUFJPRklMRQAHCh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/+LwAElDQ19QUk9GSUxFAAg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D/4vAASUNDX1BST0ZJTEUACQo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ERBJQ0NfUFJPRklMRQAKCv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0ALFBob3Rvc2hvcCAzLjAAOEJJTQPtAAAAAAAQASwAAAABAAEBLAAAAAEAAf/hCx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0LTA3LTE2VDEwOjE4OjI2LjI4Nz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P&#10;d25lcj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EBAQEBAQEBAQEB&#10;AQEBAQEBAQEBAQEBAQEBAQEBAQEBAQEBAQEBAQEBAQEBAQEBAQEBAQEBAQEBAQEBAQEBAQH/wAAU&#10;CAVyA1A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7+K/v4r+/iv7+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/ZUEsDBAoAAAAAAAAA&#10;IQBoC/SRCAoAAAgKAAAVAAAAZHJzL21lZGlhL2ltYWdlMi5qcGVn/9j/4AAQSkZJRgABAQEA3ADc&#10;AAD/2wBDAAIBAQIBAQICAgICAgICAwUDAwMDAwYEBAMFBwYHBwcGBwcICQsJCAgKCAcHCg0KCgsM&#10;DAwMBwkODw0MDgsMDAz/2wBDAQICAgMDAwYDAwYMCAcIDAwMDAwMDAwMDAwMDAwMDAwMDAwMDAwM&#10;DAwMDAwMDAwMDAwMDAwMDAwMDAwMDAwMDAz/wAARCAA7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">
                <v:group id="Group 161" o:spid="_x0000_s1038" style="position:absolute;left:-15;width:29717;height:48780" coordorigin="-15,65" coordsize="29705,48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group id="Group 162" o:spid="_x0000_s1039" style="position:absolute;left:-15;top:65;width:29704;height:48805" coordorigin=",-2752" coordsize="29793,48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group id="Group 163" o:spid="_x0000_s1040" style="position:absolute;top:-2752;width:29793;height:48824" coordorigin=",-2755" coordsize="29761,48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shape id="Picture 164" o:spid="_x0000_s1041" type="#_x0000_t75" style="position:absolute;top:-2755;width:29760;height:48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yS7BAAAA3AAAAA8AAABkcnMvZG93bnJldi54bWxET01rwkAQvRf8D8sI3urGYqWNriIFobYn&#10;Yy+9DZkxG83OhuxW4793C4K3ebzPWax616gzd6H2YmAyzkCxlJ5qqQz87DfPb6BCRCFsvLCBKwdY&#10;LQdPC8zJX2TH5yJWKoVIyNGAjbHNtQ6lZYdh7FuWxB185zAm2FWaOrykcNfolyybaYe1pAaLLX9Y&#10;Lk/FnzPwfaQpbV7pa1dctw0d3rd2jb/GjIb9eg4qch8f4rv7k9L82RT+n0kX6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ZyS7BAAAA3AAAAA8AAAAAAAAAAAAAAAAAnwIA&#10;AGRycy9kb3ducmV2LnhtbFBLBQYAAAAABAAEAPcAAACNAwAAAAA=&#10;" stroked="t" strokecolor="black [3213]">
                        <v:imagedata r:id="rId27" o:title=""/>
                        <v:path arrowok="t"/>
                      </v:shape>
                      <v:group id="Group 165" o:spid="_x0000_s1042" style="position:absolute;left:117;top:-2543;width:15436;height:48593" coordorigin="203,-2426" coordsize="15442,48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99" o:spid="_x0000_s1043" type="#_x0000_t202" style="position:absolute;left:203;top:44322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uRMIA&#10;AADcAAAADwAAAGRycy9kb3ducmV2LnhtbERPyWrDMBC9F/oPYgq9lEauD6a4UUKWFnpID3FCzoM1&#10;sU2skZHk7e+rQKG3ebx1luvJtGIg5xvLCt4WCQji0uqGKwXn09frOwgfkDW2lknBTB7Wq8eHJeba&#10;jnykoQiViCHsc1RQh9DlUvqyJoN+YTviyF2tMxgidJXUDscYblqZJkkmDTYcG2rsaFdTeSt6oyDb&#10;u3488u5lf/484E9XpZftfFHq+WnafIAINIV/8Z/7W8f5WQb3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W5EwgAAANwAAAAPAAAAAAAAAAAAAAAAAJgCAABkcnMvZG93&#10;bnJldi54bWxQSwUGAAAAAAQABAD1AAAAhwMAAAAA&#10;" stroked="f">
                          <v:textbox inset="0,0,0,0">
                            <w:txbxContent>
                              <w:p w:rsidR="00EE5B0B" w:rsidRDefault="00EE5B0B" w:rsidP="00EE5B0B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t>1</w:t>
                                </w:r>
                                <w:r>
                                  <w:t>-1</w:t>
                                </w:r>
                              </w:p>
                            </w:txbxContent>
                          </v:textbox>
                        </v:shape>
                        <v:group id="Group 109" o:spid="_x0000_s1044" style="position:absolute;left:354;top:-2426;width:15291;height:2475" coordorigin="3477,1638" coordsize="240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<v:rect id="Rectangle 110" o:spid="_x0000_s1045" style="position:absolute;left:3899;top:1681;width:19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umsQA&#10;AADcAAAADwAAAGRycy9kb3ducmV2LnhtbESPQWvDMAyF74P+B6PCbqvTMrqR1S2lI7Br0h161GIt&#10;SWPLIXab7N9Ph8FuEu/pvU+7w+ydutMYu8AG1qsMFHEdbMeNgc9z8fQKKiZkiy4wGfihCIf94mGH&#10;uQ0Tl3SvUqMkhGOOBtqUhlzrWLfkMa7CQCzadxg9JlnHRtsRJwn3Tm+ybKs9diwNLQ50aqnuq5s3&#10;cP566Z2u3Kbk6/vtuS/KSzHNxjwu5+MbqERz+jf/XX9Ywd8K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LprEAAAA3AAAAA8AAAAAAAAAAAAAAAAAmAIAAGRycy9k&#10;b3ducmV2LnhtbFBLBQYAAAAABAAEAPUAAACJAwAAAAA=&#10;" stroked="f" strokeweight=".25pt">
                            <v:textbox inset="0,0,0,0">
                              <w:txbxContent>
                                <w:p w:rsidR="00EE5B0B" w:rsidRDefault="00EE5B0B" w:rsidP="00EE5B0B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Drill </w:t>
                                  </w:r>
                                  <w:r>
                                    <w:rPr>
                                      <w:sz w:val="18"/>
                                    </w:rPr>
                                    <w:t>&amp; 6</w:t>
                                  </w:r>
                                  <w:r>
                                    <w:rPr>
                                      <w:sz w:val="18"/>
                                    </w:rPr>
                                    <w:t>mm drill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bit</w:t>
                                  </w:r>
                                </w:p>
                              </w:txbxContent>
                            </v:textbox>
                          </v:rect>
                          <v:shape id="Picture 111" o:spid="_x0000_s1046" type="#_x0000_t75" alt="tool" style="position:absolute;left:3477;top:163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fmrCAAAA3AAAAA8AAABkcnMvZG93bnJldi54bWxET9tqwkAQfRf6D8sUfNON2ohNXaUIASlI&#10;qZf3aXaapGZnw+4a49+7QqFvczjXWa5704iOnK8tK5iMExDEhdU1lwqOh3y0AOEDssbGMim4kYf1&#10;6mmwxEzbK39Rtw+liCHsM1RQhdBmUvqiIoN+bFviyP1YZzBE6EqpHV5juGnkNEnm0mDNsaHCljYV&#10;Fef9xSjozt80+5ykqcs/Xn6LVJ52gXKlhs/9+xuIQH34F/+5tzrOn7/C45l4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8n5qwgAAANwAAAAPAAAAAAAAAAAAAAAAAJ8C&#10;AABkcnMvZG93bnJldi54bWxQSwUGAAAAAAQABAD3AAAAjgMAAAAA&#10;">
                            <v:imagedata r:id="rId23" o:title="tool"/>
                          </v:shape>
                        </v:group>
                      </v:group>
                    </v:group>
                    <v:group id="Group 170" o:spid="_x0000_s1047" style="position:absolute;left:14078;top:-346;width:15132;height:35108" coordorigin="3379,3576" coordsize="2383,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shape id="Freeform 10" o:spid="_x0000_s1048" style="position:absolute;left:4414;top:8773;width:654;height:332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WM8IA&#10;AADcAAAADwAAAGRycy9kb3ducmV2LnhtbERP32vCMBB+H/g/hBP2NlMHm1KNom6CMBCsgj4ezdkW&#10;m0tpsjb77xdB8O0+vp83XwZTi45aV1lWMB4lIIhzqysuFJyO27cpCOeRNdaWScEfOVguBi9zTLXt&#10;+UBd5gsRQ9ilqKD0vkmldHlJBt3INsSRu9rWoI+wLaRusY/hppbvSfIpDVYcG0psaFNSfst+jYLu&#10;K3Tby/fH7voz7VHL83pvs6DU6zCsZiA8Bf8UP9w7HedPxnB/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pYzwgAAANwAAAAPAAAAAAAAAAAAAAAAAJgCAABkcnMvZG93&#10;bnJldi54bWxQSwUGAAAAAAQABAD1AAAAhwMAAAAA&#10;" path="m,44l1564,e" filled="f">
                        <v:path arrowok="t" o:connecttype="custom" o:connectlocs="0,332;654,0" o:connectangles="0,0"/>
                      </v:shape>
                      <v:shape id="Freeform 12" o:spid="_x0000_s1049" style="position:absolute;left:3379;top:3780;width:684;height:32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t38IA&#10;AADcAAAADwAAAGRycy9kb3ducmV2LnhtbERP22rCQBB9L/Qflin4ppsqbSV1lXoDoSA0Cvo4ZMck&#10;NDsbsmuy/XtXEPo2h3Od2SKYWnTUusqygtdRAoI4t7riQsHxsB1OQTiPrLG2TAr+yMFi/vw0w1Tb&#10;nn+oy3whYgi7FBWU3jeplC4vyaAb2YY4chfbGvQRtoXULfYx3NRynCTv0mDFsaHEhlYl5b/Z1Sjo&#10;1qHbnjdvu8v3tEctT8u9zYJSg5fw9QnCU/D/4od7p+P8jw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K3fwgAAANwAAAAPAAAAAAAAAAAAAAAAAJgCAABkcnMvZG93&#10;bnJldi54bWxQSwUGAAAAAAQABAD1AAAAhwMAAAAA&#10;" path="m,44l1564,e" filled="f">
                        <v:path arrowok="t" o:connecttype="custom" o:connectlocs="0,325;684,0" o:connectangles="0,0"/>
                      </v:shape>
                      <v:shape id="Text Box 13" o:spid="_x0000_s1050" type="#_x0000_t202" style="position:absolute;left:5055;top:8572;width:707;height: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LhMIA&#10;AADcAAAADwAAAGRycy9kb3ducmV2LnhtbERPS2sCMRC+F/wPYYReimYtVcvWKFooeKzrA3obNtPd&#10;xc0kbNK4/vtGELzNx/ecxao3rYjU+caygsk4A0FcWt1wpeCw/xq9g/ABWWNrmRRcycNqOXhaYK7t&#10;hXcUi1CJFMI+RwV1CC6X0pc1GfRj64gT92s7gyHBrpK6w0sKN618zbKZNNhwaqjR0WdN5bn4Mwpe&#10;1pufawx6KvX3lt2piEc3iUo9D/v1B4hAfXiI7+6tTvPnb3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QuE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EE5B0B" w:rsidRPr="003702FC" w:rsidRDefault="00EE5B0B" w:rsidP="00EE5B0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6mm drill bit</w:t>
                              </w:r>
                            </w:p>
                          </w:txbxContent>
                        </v:textbox>
                      </v:shape>
                      <v:shape id="Text Box 14" o:spid="_x0000_s1051" type="#_x0000_t202" style="position:absolute;left:3965;top:3576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    <v:textbox>
                          <w:txbxContent>
                            <w:p w:rsidR="00EE5B0B" w:rsidRPr="003C33D8" w:rsidRDefault="00EE5B0B" w:rsidP="00EE5B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C33D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Freeform 15" o:spid="_x0000_s1052" style="position:absolute;left:4454;top:6775;width:744;height:392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ORcMA&#10;AADcAAAADwAAAGRycy9kb3ducmV2LnhtbERPzWrCQBC+F/oOyxR6kWajYixpVilWsRcLVR9gyE6T&#10;0Oxs2F2T+PauUOhtPr7fKdajaUVPzjeWFUyTFARxaXXDlYLzaffyCsIHZI2tZVJwJQ/r1eNDgbm2&#10;A39TfwyViCHsc1RQh9DlUvqyJoM+sR1x5H6sMxgidJXUDocYblo5S9NMGmw4NtTY0aam8vd4MQp4&#10;3u/14fzhZotwtaflMNl+mYtSz0/j+xuIQGP4F/+5P3Wcv8z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ORcMAAADcAAAADwAAAAAAAAAAAAAAAACYAgAAZHJzL2Rv&#10;d25yZXYueG1sUEsFBgAAAAAEAAQA9QAAAIgDAAAAAA==&#10;" path="m,44l1564,e" filled="f">
                        <v:path arrowok="t" o:connecttype="custom" o:connectlocs="0,392;744,0" o:connectangles="0,0"/>
                      </v:shape>
                      <v:shape id="_x0000_s1053" type="#_x0000_t202" style="position:absolute;left:5155;top:7023;width:60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    <v:textbox>
                          <w:txbxContent>
                            <w:p w:rsidR="00EE5B0B" w:rsidRPr="003C33D8" w:rsidRDefault="00EE5B0B" w:rsidP="00EE5B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Freeform 15" o:spid="_x0000_s1054" style="position:absolute;left:5797;top:29286;width:4903;height:458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/rsUA&#10;AADcAAAADwAAAGRycy9kb3ducmV2LnhtbESPT2vCQBDF74V+h2UK3urGglaiq9g/glAomBb0OGTH&#10;JJidDdltsn77zqHQ2wzvzXu/WW+Ta9VAfWg8G5hNM1DEpbcNVwa+v/aPS1AhIltsPZOBGwXYbu7v&#10;1phbP/KRhiJWSkI45GigjrHLtQ5lTQ7D1HfEol187zDK2lfa9jhKuGv1U5YttMOGpaHGjl5rKq/F&#10;jzMwvKVhf36fHy4fyxGtPr18+iIZM3lIuxWoSCn+m/+uD1bwn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D+uxQAAANwAAAAPAAAAAAAAAAAAAAAAAJgCAABkcnMv&#10;ZG93bnJldi54bWxQSwUGAAAAAAQABAD1AAAAigMAAAAA&#10;" path="m,44l1564,e" filled="f">
                    <v:path arrowok="t" o:connecttype="custom" o:connectlocs="0,45742;490327,0" o:connectangles="0,0"/>
                  </v:shape>
                  <v:shape id="_x0000_s1055" type="#_x0000_t202" style="position:absolute;left:7186;top:13510;width:7464;height:1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kGsIA&#10;AADcAAAADwAAAGRycy9kb3ducmV2LnhtbERPS2sCMRC+F/wPYYReimYtVO3WKFooeKzrA3obNtPd&#10;xc0kbNK4/vtGELzNx/ecxao3rYjU+caygsk4A0FcWt1wpeCw/xrNQfiArLG1TAqu5GG1HDwtMNf2&#10;wjuKRahECmGfo4I6BJdL6cuaDPqxdcSJ+7WdwZBgV0nd4SWFm1a+ZtlUGmw4NdTo6LOm8lz8GQUv&#10;683PNQb9JvX3lt2piEc3iUo9D/v1B4hAfXiI7+6tTvNn73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KQawgAAANwAAAAPAAAAAAAAAAAAAAAAAJgCAABkcnMvZG93&#10;bnJldi54bWxQSwUGAAAAAAQABAD1AAAAhwMAAAAA&#10;" filled="f" stroked="f">
                    <v:textbox style="mso-fit-shape-to-text:t" inset="0,0,0,0">
                      <w:txbxContent>
                        <w:p w:rsidR="00EE5B0B" w:rsidRPr="003C33D8" w:rsidRDefault="00193228" w:rsidP="00EE5B0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Notch hook</w:t>
                          </w:r>
                        </w:p>
                      </w:txbxContent>
                    </v:textbox>
                  </v:shape>
                </v:group>
                <v:shape id="Freeform 15" o:spid="_x0000_s1056" style="position:absolute;left:13953;top:14194;width:6204;height:1353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DjcUA&#10;AADcAAAADwAAAGRycy9kb3ducmV2LnhtbESPQWvCQBCF74X+h2UKXoputLSV6CrSWuzFQtUfMGSn&#10;SWh2NuyuSfz3zkHwNsN78943y/XgGtVRiLVnA9NJBoq48Lbm0sDp+DWeg4oJ2WLjmQxcKMJ69fiw&#10;xNz6nn+pO6RSSQjHHA1UKbW51rGoyGGc+JZYtD8fHCZZQ6ltwF7CXaNnWfamHdYsDRW29FFR8X84&#10;OwP80u3s/vQZZq/p4o/v/fP2x52NGT0NmwWoREO6m2/X31bw54Iv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kONxQAAANwAAAAPAAAAAAAAAAAAAAAAAJgCAABkcnMv&#10;ZG93bnJldi54bWxQSwUGAAAAAAQABAD1AAAAigMAAAAA&#10;" path="m,44l1564,e" filled="f">
                  <v:path arrowok="t" o:connecttype="custom" o:connectlocs="0,135255;620395,0" o:connectangles="0,0"/>
                </v:shape>
                <v:shape id="_x0000_s1057" type="#_x0000_t202" style="position:absolute;left:70;top:28399;width:695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EE5B0B" w:rsidRPr="003C33D8" w:rsidRDefault="00EE5B0B" w:rsidP="00EE5B0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Mudguard</w:t>
                        </w:r>
                      </w:p>
                    </w:txbxContent>
                  </v:textbox>
                </v:shape>
                <v:shape id="Freeform 10" o:spid="_x0000_s1058" style="position:absolute;left:15969;top:42659;width:3952;height:1314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4YcMA&#10;AADcAAAADwAAAGRycy9kb3ducmV2LnhtbERPS2rDMBDdF3IHMYFsSi3XpWlwrYTQJLSbBPI5wGBN&#10;bRNrZCTFdm5fFQrdzeN9p1iNphU9Od9YVvCcpCCIS6sbrhRczrunBQgfkDW2lknBnTyslpOHAnNt&#10;Bz5SfwqViCHsc1RQh9DlUvqyJoM+sR1x5L6tMxgidJXUDocYblqZpelcGmw4NtTY0UdN5fV0Mwr4&#10;pf/U+8vGZa/hbs9vw+P2YG5Kzabj+h1EoDH8i//cXzrOX2T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4YcMAAADcAAAADwAAAAAAAAAAAAAAAACYAgAAZHJzL2Rv&#10;d25yZXYueG1sUEsFBgAAAAAEAAQA9QAAAIgDAAAAAA==&#10;" path="m,44l1564,e" filled="f">
                  <v:path arrowok="t" o:connecttype="custom" o:connectlocs="0,131316;395248,0" o:connectangles="0,0"/>
                </v:shape>
                <v:shape id="Text Box 13" o:spid="_x0000_s1059" type="#_x0000_t202" style="position:absolute;left:12258;top:41932;width:4477;height:1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3j18IA&#10;AADcAAAADwAAAGRycy9kb3ducmV2LnhtbERP32vCMBB+F/Y/hBvsRTR1wyG1qbjBwMdZneDb0dza&#10;suYSmizW/34ZCL7dx/fzis1oehFp8J1lBYt5BoK4trrjRsHx8DFbgfABWWNvmRRcycOmfJgUmGt7&#10;4T3FKjQihbDPUUEbgsul9HVLBv3cOuLEfdvBYEhwaKQe8JLCTS+fs+xVGuw4NbTo6L2l+qf6NQqm&#10;27fzNQa9lPpzx+5UxS+3iEo9PY7bNYhAY7iLb+6dTvNXL/D/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ePXwgAAANwAAAAPAAAAAAAAAAAAAAAAAJgCAABkcnMvZG93&#10;bnJldi54bWxQSwUGAAAAAAQABAD1AAAAhwMAAAAA&#10;" filled="f" stroked="f">
                  <v:textbox style="mso-fit-shape-to-text:t" inset="0,0,0,0">
                    <w:txbxContent>
                      <w:p w:rsidR="00EE5B0B" w:rsidRPr="003702FC" w:rsidRDefault="00EE5B0B" w:rsidP="00EE5B0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Drill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E5B0B" w:rsidRPr="00983940">
        <w:t xml:space="preserve">Temporarily position </w:t>
      </w:r>
      <w:r w:rsidR="00983940">
        <w:t xml:space="preserve">the mudguard by aligning the part with the notch on the bumper flange, and then slide it up </w:t>
      </w:r>
      <w:r w:rsidR="00EE5B0B">
        <w:t>(Fig. 1</w:t>
      </w:r>
      <w:r w:rsidR="00EE5B0B" w:rsidRPr="00EE5B0B">
        <w:t>-1</w:t>
      </w:r>
      <w:r w:rsidR="00EE5B0B">
        <w:t>).</w:t>
      </w:r>
    </w:p>
    <w:p w:rsidR="00EE5B0B" w:rsidRDefault="00EE5B0B" w:rsidP="00EE5B0B">
      <w:pPr>
        <w:pStyle w:val="ProcLevel2"/>
      </w:pPr>
      <w:r>
        <w:rPr>
          <w:noProof/>
        </w:rPr>
        <w:t>Hold the part up and into the body panel.</w:t>
      </w:r>
    </w:p>
    <w:p w:rsidR="00EE5B0B" w:rsidRDefault="00B649F9" w:rsidP="00EE5B0B">
      <w:pPr>
        <w:pStyle w:val="ProcLevel2"/>
      </w:pPr>
      <w:r>
        <w:rPr>
          <w:noProof/>
        </w:rPr>
        <w:drawing>
          <wp:anchor distT="0" distB="0" distL="114300" distR="114300" simplePos="0" relativeHeight="251736576" behindDoc="0" locked="1" layoutInCell="1" allowOverlap="1" wp14:anchorId="6E610E84" wp14:editId="1C76C475">
            <wp:simplePos x="0" y="0"/>
            <wp:positionH relativeFrom="column">
              <wp:posOffset>-22860</wp:posOffset>
            </wp:positionH>
            <wp:positionV relativeFrom="paragraph">
              <wp:posOffset>-36195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0B">
        <w:t xml:space="preserve">Use the part as a template and drill </w:t>
      </w:r>
      <w:r w:rsidR="00193228">
        <w:t>a 6mm (1/4”) hole through both the bumper cover &amp; liner at location</w:t>
      </w:r>
      <w:r w:rsidR="00EE5B0B">
        <w:t xml:space="preserve"> </w:t>
      </w:r>
      <w:r w:rsidR="00193228">
        <w:t>D</w:t>
      </w:r>
      <w:r w:rsidR="00EE5B0B">
        <w:t xml:space="preserve"> (Fig. 1-1).</w:t>
      </w:r>
    </w:p>
    <w:p w:rsidR="00EE5B0B" w:rsidRDefault="00193228" w:rsidP="00193228">
      <w:pPr>
        <w:pStyle w:val="ProcLevel2"/>
      </w:pPr>
      <w:r w:rsidRPr="00193228">
        <w:t xml:space="preserve">Remove </w:t>
      </w:r>
      <w:r>
        <w:t>the mud</w:t>
      </w:r>
      <w:r w:rsidRPr="00193228">
        <w:t>guard</w:t>
      </w:r>
      <w:r>
        <w:t>.</w:t>
      </w:r>
    </w:p>
    <w:p w:rsidR="00AE6BF9" w:rsidRDefault="00AE6BF9">
      <w:r>
        <w:br w:type="page"/>
      </w:r>
    </w:p>
    <w:p w:rsidR="00AE6BF9" w:rsidRDefault="00AE6BF9" w:rsidP="00AE6BF9">
      <w:pPr>
        <w:pStyle w:val="ProcLevel2"/>
        <w:numPr>
          <w:ilvl w:val="0"/>
          <w:numId w:val="0"/>
        </w:numPr>
        <w:ind w:left="360"/>
      </w:pPr>
    </w:p>
    <w:p w:rsidR="00EE5B0B" w:rsidRDefault="00B649F9" w:rsidP="00193228">
      <w:pPr>
        <w:pStyle w:val="ProcLevel2"/>
      </w:pPr>
      <w:r>
        <w:rPr>
          <w:noProof/>
        </w:rPr>
        <w:drawing>
          <wp:anchor distT="0" distB="0" distL="114300" distR="114300" simplePos="0" relativeHeight="251738624" behindDoc="0" locked="1" layoutInCell="1" allowOverlap="1" wp14:anchorId="7C35B34E" wp14:editId="332CBA50">
            <wp:simplePos x="0" y="0"/>
            <wp:positionH relativeFrom="column">
              <wp:posOffset>-10795</wp:posOffset>
            </wp:positionH>
            <wp:positionV relativeFrom="paragraph">
              <wp:posOffset>-36830</wp:posOffset>
            </wp:positionV>
            <wp:extent cx="228600" cy="234950"/>
            <wp:effectExtent l="0" t="0" r="0" b="0"/>
            <wp:wrapNone/>
            <wp:docPr id="20" name="Picture 2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0A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1" layoutInCell="1" allowOverlap="1" wp14:anchorId="318BEEED" wp14:editId="6059B59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474720"/>
                <wp:effectExtent l="19050" t="19050" r="19050" b="1143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74720"/>
                          <a:chOff x="0" y="0"/>
                          <a:chExt cx="2971800" cy="347408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2971800" cy="3474085"/>
                            <a:chOff x="10137" y="-1"/>
                            <a:chExt cx="2971800" cy="3469184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10137" y="-1"/>
                              <a:ext cx="2971800" cy="3469184"/>
                              <a:chOff x="10137" y="-1307"/>
                              <a:chExt cx="2971800" cy="3467899"/>
                            </a:xfrm>
                          </wpg:grpSpPr>
                          <wpg:grpSp>
                            <wpg:cNvPr id="23" name="Group 23"/>
                            <wpg:cNvGrpSpPr/>
                            <wpg:grpSpPr>
                              <a:xfrm>
                                <a:off x="10137" y="-1307"/>
                                <a:ext cx="2971800" cy="3467899"/>
                                <a:chOff x="11737" y="-276529"/>
                                <a:chExt cx="2979393" cy="3471023"/>
                              </a:xfrm>
                            </wpg:grpSpPr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11737" y="-276529"/>
                                  <a:ext cx="2979393" cy="3471023"/>
                                  <a:chOff x="11724" y="-276821"/>
                                  <a:chExt cx="2976112" cy="34746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Picture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724" y="-276821"/>
                                    <a:ext cx="2976112" cy="347467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g:grpSp>
                                <wpg:cNvPr id="26" name="Group 26"/>
                                <wpg:cNvGrpSpPr/>
                                <wpg:grpSpPr>
                                  <a:xfrm>
                                    <a:off x="23465" y="-254374"/>
                                    <a:ext cx="1543303" cy="3440499"/>
                                    <a:chOff x="32067" y="-242668"/>
                                    <a:chExt cx="1543905" cy="3440697"/>
                                  </a:xfrm>
                                </wpg:grpSpPr>
                                <wps:wsp>
                                  <wps:cNvPr id="27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067" y="3013244"/>
                                      <a:ext cx="548640" cy="1847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E6BF9" w:rsidRDefault="00AE6BF9" w:rsidP="00AE6BF9">
                                        <w:pPr>
                                          <w:pStyle w:val="Fig"/>
                                          <w:jc w:val="center"/>
                                        </w:pPr>
                                        <w:r>
                                          <w:t>Fig. 1-2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8" name="Group 1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892" y="-242668"/>
                                      <a:ext cx="1529080" cy="247650"/>
                                      <a:chOff x="3495" y="1638"/>
                                      <a:chExt cx="2408" cy="390"/>
                                    </a:xfrm>
                                  </wpg:grpSpPr>
                                  <wps:wsp>
                                    <wps:cNvPr id="228" name="Rectang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17" y="1681"/>
                                        <a:ext cx="1986" cy="1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E6BF9" w:rsidRDefault="00AE6BF9" w:rsidP="00AE6BF9">
                                          <w:pPr>
                                            <w:rPr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Slot screwdriver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30" name="Picture 111" descr="to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495" y="1638"/>
                                        <a:ext cx="390" cy="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232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3598" y="-137551"/>
                                  <a:ext cx="620395" cy="334645"/>
                                  <a:chOff x="3262" y="3414"/>
                                  <a:chExt cx="977" cy="527"/>
                                </a:xfrm>
                              </wpg:grpSpPr>
                              <wps:wsp>
                                <wps:cNvPr id="233" name="Freeform 12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3262" y="3616"/>
                                    <a:ext cx="621" cy="325"/>
                                  </a:xfrm>
                                  <a:custGeom>
                                    <a:avLst/>
                                    <a:gdLst>
                                      <a:gd name="T0" fmla="*/ 0 w 1564"/>
                                      <a:gd name="T1" fmla="*/ 44 h 44"/>
                                      <a:gd name="T2" fmla="*/ 1564 w 1564"/>
                                      <a:gd name="T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564" h="44">
                                        <a:moveTo>
                                          <a:pt x="0" y="44"/>
                                        </a:moveTo>
                                        <a:lnTo>
                                          <a:pt x="156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90" y="3414"/>
                                    <a:ext cx="449" cy="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E6BF9" w:rsidRPr="003C33D8" w:rsidRDefault="00AE6BF9" w:rsidP="00AE6BF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C33D8">
                                        <w:rPr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35" name="Freeform 15"/>
                            <wps:cNvSpPr>
                              <a:spLocks/>
                            </wps:cNvSpPr>
                            <wps:spPr bwMode="auto">
                              <a:xfrm flipH="1">
                                <a:off x="1182444" y="2760414"/>
                                <a:ext cx="678052" cy="394189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661" y="2562091"/>
                                <a:ext cx="695325" cy="384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6BF9" w:rsidRPr="003C33D8" w:rsidRDefault="00AE6BF9" w:rsidP="00AE6BF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Existing push pin</w:t>
                                  </w:r>
                                </w:p>
                                <w:p w:rsidR="00AE6BF9" w:rsidRPr="003C33D8" w:rsidRDefault="00AE6BF9" w:rsidP="00AE6BF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12"/>
                            <wps:cNvSpPr>
                              <a:spLocks/>
                            </wps:cNvSpPr>
                            <wps:spPr bwMode="auto">
                              <a:xfrm flipH="1">
                                <a:off x="2154178" y="2359891"/>
                                <a:ext cx="282635" cy="237306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3523" y="2539343"/>
                                <a:ext cx="2838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6BF9" w:rsidRPr="003C33D8" w:rsidRDefault="00AE6BF9" w:rsidP="00AE6BF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12"/>
                            <wps:cNvSpPr>
                              <a:spLocks/>
                            </wps:cNvSpPr>
                            <wps:spPr bwMode="auto">
                              <a:xfrm flipV="1">
                                <a:off x="1663054" y="2023175"/>
                                <a:ext cx="284387" cy="408256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3283" y="1854280"/>
                                <a:ext cx="2838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6BF9" w:rsidRPr="003C33D8" w:rsidRDefault="00AE6BF9" w:rsidP="00AE6BF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2" name="Freeform 12"/>
                          <wps:cNvSpPr>
                            <a:spLocks/>
                          </wps:cNvSpPr>
                          <wps:spPr bwMode="auto">
                            <a:xfrm flipV="1">
                              <a:off x="162537" y="725803"/>
                              <a:ext cx="141599" cy="479970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1109663"/>
                              <a:ext cx="530225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6BF9" w:rsidRPr="003C33D8" w:rsidRDefault="00AE6BF9" w:rsidP="00AE6BF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Existing push pin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5" name="Freeform 12"/>
                          <wps:cNvSpPr>
                            <a:spLocks/>
                          </wps:cNvSpPr>
                          <wps:spPr bwMode="auto">
                            <a:xfrm flipH="1">
                              <a:off x="1757128" y="1528763"/>
                              <a:ext cx="626395" cy="657500"/>
                            </a:xfrm>
                            <a:custGeom>
                              <a:avLst/>
                              <a:gdLst>
                                <a:gd name="T0" fmla="*/ 0 w 1564"/>
                                <a:gd name="T1" fmla="*/ 44 h 44"/>
                                <a:gd name="T2" fmla="*/ 1564 w 1564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64" h="44">
                                  <a:moveTo>
                                    <a:pt x="0" y="44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06769" y="1219200"/>
                            <a:ext cx="69532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60A" w:rsidRPr="003C33D8" w:rsidRDefault="0021060A" w:rsidP="0021060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Supplied spring clip</w:t>
                              </w:r>
                            </w:p>
                            <w:p w:rsidR="0021060A" w:rsidRPr="003C33D8" w:rsidRDefault="0021060A" w:rsidP="002106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60" style="position:absolute;left:0;text-align:left;margin-left:-255.6pt;margin-top:0;width:234pt;height:273.6pt;z-index:251713024;mso-height-relative:margin" coordsize="29718,347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sAAAAAQAA&#10;ASwAAAABAABPd25lcgAABZADAAIAAAAUAAAQ0pAEAAIAAAAUAAAQ5pKRAAIAAAADNzcAAJKSAAIA&#10;AAADNzcAAOocAAcAAAgMAAAIx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Q6MDc6MTAgMTA6MTI6MTMAMjAxNDow&#10;NzoxMCAxMDoxMjoxMwAAAE8AdwBuAGUAcgAAAP/i8ABJQ0NfUFJPRklMRQABC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/+LwAElDQ19QUk9GSUxFAAIK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X/4vAASUNDX1BST0ZJTEUAAwo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P/i8ABJQ0NfUFJPRklMRQAECk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/+LwAElDQ19QUk9GSUxFAAUK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//4vAASUNDX1BST0ZJTEUABgo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P/i8ABJQ0NfUFJPRklMRQAHCh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/+LwAElDQ19QUk9GSUxFAAg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D/4vAA&#10;SUNDX1BST0ZJTEUACQo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ERBJQ0Nf&#10;UFJPRklMRQAKCv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0ALFBob3Rvc2hvcCAzLjAAOEJJTQPtAAAA&#10;AAAQASwAAAABAAEBLAAAAAEAAf/hCxh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0&#10;LTA3LTEwVDEwOjEyOjEzLjc2NT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Pd25lcj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QKA3U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8gf/BXcsP8Agvl/wTD2lQxX&#10;9i0KWUOoLftm/EwAlcjIBOeGVuMqythh/KX/AMFVM/8AD8T/AIJwYwDj9kAAkbgCf2uviIASOM46&#10;8EH0IOCP5YP+CphYf8Fsv+CdJUgEt+yEoJG4Dd+1x4/XkcZGD2IPoQcEfw3/APBbqQx/8HLv/BIN&#10;gsbZt/2Co8SRRTKBL+3f8YIiwSaORBIgcvFKqiWCVUngkinjjlT+vsZAAYgkAZIBAJxyQCWIBPQF&#10;mI6EnrX9WgzgZwTjkgYBPfAycD2ycepr+p8ZwM4JxyQMAnvgZOB7ZOPU1/ch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9lQSwMECgAA&#10;AAAAAAAhAGgL9JEICgAACAoAABUAAABkcnMvbWVkaWEvaW1hZ2UyLmpwZWf/2P/gABBKRklGAAEB&#10;AQDcANwAAP/bAEMAAgEBAgEBAgICAgICAgIDBQMDAwMDBgQEAwUHBgcHBwYHBwgJCwkICAoIBwcK&#10;DQoKCwwMDAwHCQ4PDQwOCwwMDP/bAEMBAgICAwMDBgMDBgwIBwgMDAwMDAwMDAwMDAwMDAwMDAwM&#10;DAwMDAwMDAwMDAwMDAwMDAwMDAwMDAwMDAwMDAwMDP/AABEIADsA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">
                <v:group id="Group 21" o:spid="_x0000_s1061" style="position:absolute;width:29718;height:34740" coordorigin="101" coordsize="29718,34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22" o:spid="_x0000_s1062" style="position:absolute;left:101;width:29718;height:34691" coordorigin="101,-13" coordsize="29718,3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Group 23" o:spid="_x0000_s1063" style="position:absolute;left:101;top:-13;width:29718;height:34678" coordorigin="117,-2765" coordsize="29793,34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group id="Group 24" o:spid="_x0000_s1064" style="position:absolute;left:117;top:-2765;width:29794;height:34709" coordorigin="117,-2768" coordsize="29761,34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Picture 25" o:spid="_x0000_s1065" type="#_x0000_t75" style="position:absolute;left:117;top:-2768;width:29761;height:34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ifYvEAAAA2wAAAA8AAABkcnMvZG93bnJldi54bWxEj0FrwkAUhO8F/8PyBG91Y0ApqasUIWDx&#10;YqJ4fmZfs6HZtzG7jbG/vlso9DjMzDfMejvaVgzU+8axgsU8AUFcOd1wreB8yp9fQPiArLF1TAoe&#10;5GG7mTytMdPuzgUNZahFhLDPUIEJocuk9JUhi37uOuLofbjeYoiyr6Xu8R7htpVpkqykxYbjgsGO&#10;doaqz/LLKjitRnNzbT7U6Xt+uR6XxeG7LJSaTce3VxCBxvAf/mvvtYJ0Cb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ifYvEAAAA2wAAAA8AAAAAAAAAAAAAAAAA&#10;nwIAAGRycy9kb3ducmV2LnhtbFBLBQYAAAAABAAEAPcAAACQAwAAAAA=&#10;" stroked="t" strokecolor="black [3213]">
                          <v:imagedata r:id="rId29" o:title=""/>
                          <v:path arrowok="t"/>
                        </v:shape>
                        <v:group id="Group 26" o:spid="_x0000_s1066" style="position:absolute;left:234;top:-2543;width:15433;height:34404" coordorigin="320,-2426" coordsize="15439,3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shape id="Text Box 99" o:spid="_x0000_s1067" type="#_x0000_t202" style="position:absolute;left:320;top:30132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          <v:textbox inset="0,0,0,0">
                              <w:txbxContent>
                                <w:p w:rsidR="00AE6BF9" w:rsidRDefault="00AE6BF9" w:rsidP="00AE6BF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>
                                    <w:t>ig. 1-2</w:t>
                                  </w:r>
                                </w:p>
                              </w:txbxContent>
                            </v:textbox>
                          </v:shape>
                          <v:group id="Group 109" o:spid="_x0000_s1068" style="position:absolute;left:468;top:-2426;width:15291;height:2475" coordorigin="3495,1638" coordsize="2408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<v:rect id="Rectangle 110" o:spid="_x0000_s1069" style="position:absolute;left:3917;top:1681;width:198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2JsAA&#10;AADcAAAADwAAAGRycy9kb3ducmV2LnhtbERPz2uDMBS+F/o/hFfYrcbJ2IZrKqNF2FW7w45v5lWt&#10;yYuYWN1/vxwGO358vw/Fao240+R7xwoekxQEceN0z62Cz0u5fwXhA7JG45gU/JCH4rjdHDDXbuGK&#10;7nVoRQxhn6OCLoQxl9I3HVn0iRuJI3d1k8UQ4dRKPeESw62RWZo+S4s9x4YORzp11Az1bBVcvl8G&#10;I2uTVXw7z09DWX2Vy6rUw259fwMRaA3/4j/3h1aQZXFtPBOP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L2JsAAAADcAAAADwAAAAAAAAAAAAAAAACYAgAAZHJzL2Rvd25y&#10;ZXYueG1sUEsFBgAAAAAEAAQA9QAAAIUDAAAAAA==&#10;" stroked="f" strokeweight=".25pt">
                              <v:textbox inset="0,0,0,0">
                                <w:txbxContent>
                                  <w:p w:rsidR="00AE6BF9" w:rsidRDefault="00AE6BF9" w:rsidP="00AE6BF9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Slot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screwdriver</w:t>
                                    </w:r>
                                  </w:p>
                                </w:txbxContent>
                              </v:textbox>
                            </v:rect>
                            <v:shape id="Picture 111" o:spid="_x0000_s1070" type="#_x0000_t75" alt="tool" style="position:absolute;left:3495;top:163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mZbBAAAA3AAAAA8AAABkcnMvZG93bnJldi54bWxET11rwjAUfRf2H8Id+KZpdR2jM5UxKAxB&#10;xLq93zV3bWdzU5Ks1n+/PAg+Hs73ZjuZXozkfGdZQbpMQBDXVnfcKPg8lYsXED4ga+wtk4IredgW&#10;D7MN5tpe+EhjFRoRQ9jnqKANYcil9HVLBv3SDsSR+7HOYIjQNVI7vMRw08tVkjxLgx3HhhYHem+p&#10;Pld/RsF4/qb1Ic0yV+6efutMfu0DlUrNH6e3VxCBpnAX39wfWsFqHefHM/EI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emZbBAAAA3AAAAA8AAAAAAAAAAAAAAAAAnwIA&#10;AGRycy9kb3ducmV2LnhtbFBLBQYAAAAABAAEAPcAAACNAwAAAAA=&#10;">
                              <v:imagedata r:id="rId23" o:title="tool"/>
                            </v:shape>
                          </v:group>
                        </v:group>
                      </v:group>
                      <v:group id="Group 232" o:spid="_x0000_s1071" style="position:absolute;left:13335;top:-1375;width:6204;height:3345" coordorigin="3262,3414" coordsize="977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shape id="Freeform 12" o:spid="_x0000_s1072" style="position:absolute;left:3262;top:3616;width:621;height:32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1Y8QA&#10;AADcAAAADwAAAGRycy9kb3ducmV2LnhtbESPQWvCQBSE7wX/w/KE3upGpSLRVdRWEAqCUdDjI/tM&#10;gtm3IbtNtv++Wyh4HGbmG2a5DqYWHbWusqxgPEpAEOdWV1wouJz3b3MQziNrrC2Tgh9ysF4NXpaY&#10;atvzibrMFyJC2KWooPS+SaV0eUkG3cg2xNG729agj7ItpG6xj3BTy0mSzKTBiuNCiQ3tSsof2bdR&#10;0H2Ebn/7fD/cv+Y9anndHm0WlHodhs0ChKfgn+H/9kErmEy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dWPEAAAA3AAAAA8AAAAAAAAAAAAAAAAAmAIAAGRycy9k&#10;b3ducmV2LnhtbFBLBQYAAAAABAAEAPUAAACJAwAAAAA=&#10;" path="m,44l1564,e" filled="f">
                          <v:path arrowok="t" o:connecttype="custom" o:connectlocs="0,325;621,0" o:connectangles="0,0"/>
                        </v:shape>
                        <v:shape id="Text Box 14" o:spid="_x0000_s1073" type="#_x0000_t202" style="position:absolute;left:3790;top:3414;width:44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      <v:textbox>
                            <w:txbxContent>
                              <w:p w:rsidR="00AE6BF9" w:rsidRPr="003C33D8" w:rsidRDefault="00AE6BF9" w:rsidP="00AE6BF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C33D8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Freeform 15" o:spid="_x0000_s1074" style="position:absolute;left:11824;top:27604;width:6780;height:3942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IjsUA&#10;AADcAAAADwAAAGRycy9kb3ducmV2LnhtbESP3WrCQBSE7wu+w3IEb4puGvGH6CpSW9obBX8e4JA9&#10;JsHs2bC7JvHtu4VCL4eZ+YZZb3tTi5acrywreJskIIhzqysuFFwvn+MlCB+QNdaWScGTPGw3g5c1&#10;Ztp2fKL2HAoRIewzVFCG0GRS+rwkg35iG+Lo3awzGKJ0hdQOuwg3tUyTZC4NVhwXSmzovaT8fn4Y&#10;BTxtv/ThunfpLDztZdG9fhzNQ6nRsN+tQATqw3/4r/2tFaTTG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0iOxQAAANwAAAAPAAAAAAAAAAAAAAAAAJgCAABkcnMv&#10;ZG93bnJldi54bWxQSwUGAAAAAAQABAD1AAAAigMAAAAA&#10;" path="m,44l1564,e" filled="f">
                      <v:path arrowok="t" o:connecttype="custom" o:connectlocs="0,394189;678052,0" o:connectangles="0,0"/>
                    </v:shape>
                    <v:shape id="_x0000_s1075" type="#_x0000_t202" style="position:absolute;left:6046;top:25620;width:6953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  <v:textbox>
                        <w:txbxContent>
                          <w:p w:rsidR="00AE6BF9" w:rsidRPr="003C33D8" w:rsidRDefault="00AE6BF9" w:rsidP="00AE6B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Existing push pin</w:t>
                            </w:r>
                          </w:p>
                          <w:p w:rsidR="00AE6BF9" w:rsidRPr="003C33D8" w:rsidRDefault="00AE6BF9" w:rsidP="00AE6B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Freeform 12" o:spid="_x0000_s1076" style="position:absolute;left:21541;top:23598;width:2827;height:2373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Ci8UA&#10;AADcAAAADwAAAGRycy9kb3ducmV2LnhtbESP3WrCQBSE7wt9h+UIvSm6aaT+RFcRW6k3Fqo+wCF7&#10;TILZs2F3TeLbd4VCL4eZ+YZZrntTi5acrywreBslIIhzqysuFJxPu+EMhA/IGmvLpOBOHtar56cl&#10;Ztp2/EPtMRQiQthnqKAMocmk9HlJBv3INsTRu1hnMETpCqkddhFuapkmyUQarDgulNjQtqT8erwZ&#10;BTxuv/Th/OHS93C3p2n3+vltbkq9DPrNAkSgPvyH/9p7rSAdz+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kKLxQAAANwAAAAPAAAAAAAAAAAAAAAAAJgCAABkcnMv&#10;ZG93bnJldi54bWxQSwUGAAAAAAQABAD1AAAAigMAAAAA&#10;" path="m,44l1564,e" filled="f">
                      <v:path arrowok="t" o:connecttype="custom" o:connectlocs="0,237306;282635,0" o:connectangles="0,0"/>
                    </v:shape>
                    <v:shape id="Text Box 14" o:spid="_x0000_s1077" type="#_x0000_t202" style="position:absolute;left:23835;top:25393;width:283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<v:textbox>
                        <w:txbxContent>
                          <w:p w:rsidR="00AE6BF9" w:rsidRPr="003C33D8" w:rsidRDefault="00AE6BF9" w:rsidP="00AE6B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Freeform 12" o:spid="_x0000_s1078" style="position:absolute;left:16630;top:20231;width:2844;height:4083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OtsIA&#10;AADcAAAADwAAAGRycy9kb3ducmV2LnhtbERP3WrCMBS+H+wdwhl4MzS14ibVKMMf3I2DVR/g0Bzb&#10;suakJLGtb28uhF1+fP+rzWAa0ZHztWUF00kCgriwuuZSweV8GC9A+ICssbFMCu7kYbN+fVlhpm3P&#10;v9TloRQxhH2GCqoQ2kxKX1Rk0E9sSxy5q3UGQ4SulNphH8NNI9Mk+ZAGa44NFba0raj4y29GAc+6&#10;oz5ddi6dh7s9f/bv+x9zU2r0NnwtQQQawr/46f7WCtJ5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w62wgAAANwAAAAPAAAAAAAAAAAAAAAAAJgCAABkcnMvZG93&#10;bnJldi54bWxQSwUGAAAAAAQABAD1AAAAhwMAAAAA&#10;" path="m,44l1564,e" filled="f">
                      <v:path arrowok="t" o:connecttype="custom" o:connectlocs="0,408256;284387,0" o:connectangles="0,0"/>
                    </v:shape>
                    <v:shape id="Text Box 14" o:spid="_x0000_s1079" type="#_x0000_t202" style="position:absolute;left:14732;top:18542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<v:textbox>
                        <w:txbxContent>
                          <w:p w:rsidR="00AE6BF9" w:rsidRPr="003C33D8" w:rsidRDefault="00AE6BF9" w:rsidP="00AE6B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Freeform 12" o:spid="_x0000_s1080" style="position:absolute;left:1625;top:7258;width:1416;height:4799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1WsUA&#10;AADcAAAADwAAAGRycy9kb3ducmV2LnhtbESPzWrDMBCE74G+g9hCLqWR65C2uJZDyQ/tJYEmeYDF&#10;2tqm1spIiu28fRUI5DjMzDdMvhxNK3pyvrGs4GWWgCAurW64UnA6bp/fQfiArLG1TAou5GFZPExy&#10;zLQd+If6Q6hEhLDPUEEdQpdJ6cuaDPqZ7Yij92udwRClq6R2OES4aWWaJK/SYMNxocaOVjWVf4ez&#10;UcDz/kvvTmuXLsLFHt+Gp83enJWaPo6fHyACjeEevrW/tYJ0kcL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TVaxQAAANwAAAAPAAAAAAAAAAAAAAAAAJgCAABkcnMv&#10;ZG93bnJldi54bWxQSwUGAAAAAAQABAD1AAAAigMAAAAA&#10;" path="m,44l1564,e" filled="f">
                    <v:path arrowok="t" o:connecttype="custom" o:connectlocs="0,479970;141599,0" o:connectangles="0,0"/>
                  </v:shape>
                  <v:shape id="Text Box 14" o:spid="_x0000_s1081" type="#_x0000_t202" style="position:absolute;left:666;top:11096;width:530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HocMA&#10;AADcAAAADwAAAGRycy9kb3ducmV2LnhtbESPzarCMBSE9xd8h3AEN6KpiiLVKP6g3o2Lqg9waI5t&#10;sTkpTdTq0xvhwl0OM/MNM182phQPql1hWcGgH4EgTq0uOFNwOe96UxDOI2ssLZOCFzlYLlo/c4y1&#10;fXJCj5PPRICwi1FB7n0VS+nSnAy6vq2Ig3e1tUEfZJ1JXeMzwE0ph1E0kQYLDgs5VrTJKb2d7kYB&#10;rRL7Pt7c3iTr7WZ/LZi68qBUp92sZiA8Nf4//Nf+1QqG4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mHocMAAADcAAAADwAAAAAAAAAAAAAAAACYAgAAZHJzL2Rv&#10;d25yZXYueG1sUEsFBgAAAAAEAAQA9QAAAIgDAAAAAA==&#10;" filled="f" stroked="f">
                    <v:textbox inset="0,0,0,0">
                      <w:txbxContent>
                        <w:p w:rsidR="00AE6BF9" w:rsidRPr="003C33D8" w:rsidRDefault="00AE6BF9" w:rsidP="00AE6BF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Existing push pin</w:t>
                          </w:r>
                        </w:p>
                      </w:txbxContent>
                    </v:textbox>
                  </v:shape>
                  <v:shape id="Freeform 12" o:spid="_x0000_s1082" style="position:absolute;left:17571;top:15287;width:6264;height:657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tLsUA&#10;AADcAAAADwAAAGRycy9kb3ducmV2LnhtbESP0WrCQBRE3wv9h+UWfJG6MSWtRFcRtehLC1U/4JK9&#10;TUKzd8PumsS/dwWhj8PMnGEWq8E0oiPna8sKppMEBHFhdc2lgvPp83UGwgdkjY1lUnAlD6vl89MC&#10;c217/qHuGEoRIexzVFCF0OZS+qIig35iW+Lo/VpnMETpSqkd9hFuGpkmybs0WHNcqLClTUXF3/Fi&#10;FPBbt9df561Ls3C1p49+vPs2F6VGL8N6DiLQEP7Dj/ZBK0iz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K0uxQAAANwAAAAPAAAAAAAAAAAAAAAAAJgCAABkcnMv&#10;ZG93bnJldi54bWxQSwUGAAAAAAQABAD1AAAAigMAAAAA&#10;" path="m,44l1564,e" filled="f">
                    <v:path arrowok="t" o:connecttype="custom" o:connectlocs="0,657500;626395,0" o:connectangles="0,0"/>
                  </v:shape>
                </v:group>
                <v:shape id="_x0000_s1083" type="#_x0000_t202" style="position:absolute;left:14067;top:12192;width:6953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21060A" w:rsidRPr="003C33D8" w:rsidRDefault="0021060A" w:rsidP="0021060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Supplied spring clip</w:t>
                        </w:r>
                      </w:p>
                      <w:p w:rsidR="0021060A" w:rsidRPr="003C33D8" w:rsidRDefault="0021060A" w:rsidP="0021060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93228" w:rsidRPr="00193228">
        <w:t>Remove</w:t>
      </w:r>
      <w:r w:rsidR="00193228">
        <w:t xml:space="preserve"> the</w:t>
      </w:r>
      <w:r w:rsidR="00193228" w:rsidRPr="00193228">
        <w:t xml:space="preserve"> existing push pins</w:t>
      </w:r>
      <w:r w:rsidR="00193228">
        <w:t xml:space="preserve"> at</w:t>
      </w:r>
      <w:r w:rsidR="00193228" w:rsidRPr="00193228">
        <w:t xml:space="preserve"> locations A and C.  </w:t>
      </w:r>
      <w:r w:rsidR="00193228">
        <w:rPr>
          <w:noProof/>
        </w:rPr>
        <w:t>DO NOT DISCARD THEM</w:t>
      </w:r>
      <w:r w:rsidR="00193228" w:rsidRPr="00193228">
        <w:t xml:space="preserve"> (Fig</w:t>
      </w:r>
      <w:r w:rsidR="00193228">
        <w:t>.</w:t>
      </w:r>
      <w:r w:rsidR="00193228" w:rsidRPr="00193228">
        <w:t xml:space="preserve"> </w:t>
      </w:r>
      <w:r w:rsidR="00193228">
        <w:t>1</w:t>
      </w:r>
      <w:r w:rsidR="00193228" w:rsidRPr="00193228">
        <w:t>-2</w:t>
      </w:r>
      <w:r w:rsidR="00193228">
        <w:t>).</w:t>
      </w:r>
    </w:p>
    <w:p w:rsidR="00193228" w:rsidRDefault="00B649F9" w:rsidP="00193228">
      <w:pPr>
        <w:pStyle w:val="ProcLevel2"/>
      </w:pPr>
      <w:r>
        <w:rPr>
          <w:noProof/>
        </w:rPr>
        <w:drawing>
          <wp:anchor distT="0" distB="0" distL="114300" distR="114300" simplePos="0" relativeHeight="251740672" behindDoc="0" locked="1" layoutInCell="1" allowOverlap="1" wp14:anchorId="7C35B34E" wp14:editId="332CBA50">
            <wp:simplePos x="0" y="0"/>
            <wp:positionH relativeFrom="column">
              <wp:posOffset>-10795</wp:posOffset>
            </wp:positionH>
            <wp:positionV relativeFrom="paragraph">
              <wp:posOffset>-4445</wp:posOffset>
            </wp:positionV>
            <wp:extent cx="228600" cy="234950"/>
            <wp:effectExtent l="0" t="0" r="0" b="0"/>
            <wp:wrapNone/>
            <wp:docPr id="29" name="Picture 29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28" w:rsidRPr="00193228">
        <w:t>Pull</w:t>
      </w:r>
      <w:r w:rsidR="00193228">
        <w:t xml:space="preserve"> the</w:t>
      </w:r>
      <w:r w:rsidR="00193228" w:rsidRPr="00193228">
        <w:t xml:space="preserve"> liner out slightly and install</w:t>
      </w:r>
      <w:r w:rsidR="00193228">
        <w:t xml:space="preserve"> a</w:t>
      </w:r>
      <w:r w:rsidR="00193228" w:rsidRPr="00193228">
        <w:t xml:space="preserve"> supplied spring clip with </w:t>
      </w:r>
      <w:r w:rsidR="00193228">
        <w:t xml:space="preserve">the </w:t>
      </w:r>
      <w:r w:rsidR="00193228" w:rsidRPr="00193228">
        <w:t xml:space="preserve">turned up edge on </w:t>
      </w:r>
      <w:r w:rsidR="00193228">
        <w:t xml:space="preserve">the </w:t>
      </w:r>
      <w:r w:rsidR="00193228" w:rsidRPr="00193228">
        <w:t>inside of liner</w:t>
      </w:r>
      <w:r w:rsidR="00193228" w:rsidRPr="00193228">
        <w:rPr>
          <w:noProof/>
        </w:rPr>
        <w:t xml:space="preserve"> </w:t>
      </w:r>
      <w:r w:rsidR="00193228" w:rsidRPr="00193228">
        <w:t>(Fig</w:t>
      </w:r>
      <w:r w:rsidR="00193228">
        <w:t>.</w:t>
      </w:r>
      <w:r w:rsidR="00193228" w:rsidRPr="00193228">
        <w:t xml:space="preserve"> </w:t>
      </w:r>
      <w:r w:rsidR="00193228">
        <w:t>1</w:t>
      </w:r>
      <w:r w:rsidR="00193228" w:rsidRPr="00193228">
        <w:t>-2</w:t>
      </w:r>
      <w:r w:rsidR="00193228">
        <w:t>).  D</w:t>
      </w:r>
      <w:r w:rsidR="00193228" w:rsidRPr="00193228">
        <w:t xml:space="preserve">o not install </w:t>
      </w:r>
      <w:r w:rsidR="00193228">
        <w:t xml:space="preserve">the </w:t>
      </w:r>
      <w:r w:rsidR="00193228" w:rsidRPr="00193228">
        <w:t xml:space="preserve">clip on </w:t>
      </w:r>
      <w:r w:rsidR="00193228">
        <w:t xml:space="preserve">the </w:t>
      </w:r>
      <w:r w:rsidR="00193228" w:rsidRPr="00193228">
        <w:t>bumper edge</w:t>
      </w:r>
      <w:r w:rsidR="00193228">
        <w:t>.</w:t>
      </w:r>
    </w:p>
    <w:p w:rsidR="008A5878" w:rsidRDefault="00AE6BF9" w:rsidP="00AE6BF9">
      <w:pPr>
        <w:pStyle w:val="ProcLevel2"/>
      </w:pPr>
      <w:r>
        <w:rPr>
          <w:noProof/>
        </w:rPr>
        <w:t>R</w:t>
      </w:r>
      <w:r w:rsidRPr="00AE6BF9">
        <w:rPr>
          <w:noProof/>
        </w:rPr>
        <w:t>eposition</w:t>
      </w:r>
      <w:r>
        <w:rPr>
          <w:noProof/>
        </w:rPr>
        <w:t xml:space="preserve"> the</w:t>
      </w:r>
      <w:r w:rsidRPr="00AE6BF9">
        <w:rPr>
          <w:noProof/>
        </w:rPr>
        <w:t xml:space="preserve"> liner and reinstall </w:t>
      </w:r>
      <w:r>
        <w:rPr>
          <w:noProof/>
        </w:rPr>
        <w:t xml:space="preserve">the </w:t>
      </w:r>
      <w:r w:rsidRPr="00AE6BF9">
        <w:rPr>
          <w:noProof/>
        </w:rPr>
        <w:t>existing</w:t>
      </w:r>
      <w:r>
        <w:rPr>
          <w:noProof/>
        </w:rPr>
        <w:t xml:space="preserve"> push pins in locations A and C</w:t>
      </w:r>
      <w:r w:rsidRPr="00AE6BF9">
        <w:rPr>
          <w:noProof/>
        </w:rPr>
        <w:t xml:space="preserve"> (Fig </w:t>
      </w:r>
      <w:r>
        <w:rPr>
          <w:noProof/>
        </w:rPr>
        <w:t>1</w:t>
      </w:r>
      <w:r w:rsidRPr="00AE6BF9">
        <w:rPr>
          <w:noProof/>
        </w:rPr>
        <w:t>-2</w:t>
      </w:r>
      <w:r w:rsidR="008A5878">
        <w:rPr>
          <w:noProof/>
        </w:rPr>
        <w:t>)</w:t>
      </w:r>
      <w:r w:rsidR="008A5878">
        <w:t>.</w:t>
      </w: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E804D3" w:rsidRDefault="00E804D3" w:rsidP="008A5878">
      <w:pPr>
        <w:pStyle w:val="ProcLevel2"/>
        <w:numPr>
          <w:ilvl w:val="0"/>
          <w:numId w:val="0"/>
        </w:numPr>
        <w:ind w:left="360"/>
      </w:pPr>
    </w:p>
    <w:p w:rsidR="00E804D3" w:rsidRDefault="00E804D3" w:rsidP="008A5878">
      <w:pPr>
        <w:pStyle w:val="ProcLevel2"/>
        <w:numPr>
          <w:ilvl w:val="0"/>
          <w:numId w:val="0"/>
        </w:numPr>
        <w:ind w:left="360"/>
      </w:pPr>
    </w:p>
    <w:p w:rsidR="00FB7EAD" w:rsidRDefault="00FB7EAD" w:rsidP="008A5878">
      <w:pPr>
        <w:pStyle w:val="ProcLevel2"/>
        <w:numPr>
          <w:ilvl w:val="0"/>
          <w:numId w:val="0"/>
        </w:numPr>
        <w:ind w:left="360"/>
      </w:pPr>
    </w:p>
    <w:p w:rsidR="008A5878" w:rsidRDefault="008A5878" w:rsidP="008A5878">
      <w:pPr>
        <w:pStyle w:val="ProcLevel1"/>
      </w:pPr>
      <w:r>
        <w:t>Install the Mudguards.</w:t>
      </w:r>
    </w:p>
    <w:bookmarkStart w:id="0" w:name="_GoBack"/>
    <w:bookmarkEnd w:id="0"/>
    <w:p w:rsidR="00494290" w:rsidRDefault="003908BC" w:rsidP="003908BC">
      <w:pPr>
        <w:pStyle w:val="ProcLevel2"/>
      </w:pPr>
      <w:r w:rsidRPr="00863EE9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30432" behindDoc="0" locked="1" layoutInCell="1" allowOverlap="1" wp14:anchorId="40177F25" wp14:editId="60757911">
                <wp:simplePos x="0" y="0"/>
                <wp:positionH relativeFrom="column">
                  <wp:posOffset>-3243262</wp:posOffset>
                </wp:positionH>
                <wp:positionV relativeFrom="paragraph">
                  <wp:posOffset>953</wp:posOffset>
                </wp:positionV>
                <wp:extent cx="2971800" cy="3776472"/>
                <wp:effectExtent l="19050" t="19050" r="19050" b="1460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776472"/>
                          <a:chOff x="0" y="0"/>
                          <a:chExt cx="2971800" cy="3776345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2971800" cy="3776345"/>
                            <a:chOff x="0" y="0"/>
                            <a:chExt cx="2971800" cy="3776345"/>
                          </a:xfrm>
                        </wpg:grpSpPr>
                        <wpg:grpSp>
                          <wpg:cNvPr id="248" name="Group 248"/>
                          <wpg:cNvGrpSpPr/>
                          <wpg:grpSpPr>
                            <a:xfrm>
                              <a:off x="0" y="0"/>
                              <a:ext cx="2971800" cy="3776345"/>
                              <a:chOff x="57042" y="11715"/>
                              <a:chExt cx="2971801" cy="3769461"/>
                            </a:xfrm>
                          </wpg:grpSpPr>
                          <wpg:grpSp>
                            <wpg:cNvPr id="217" name="Group 217"/>
                            <wpg:cNvGrpSpPr/>
                            <wpg:grpSpPr>
                              <a:xfrm>
                                <a:off x="57042" y="11715"/>
                                <a:ext cx="2971801" cy="3769461"/>
                                <a:chOff x="57042" y="10405"/>
                                <a:chExt cx="2971801" cy="3768065"/>
                              </a:xfrm>
                            </wpg:grpSpPr>
                            <wpg:grpSp>
                              <wpg:cNvPr id="219" name="Group 219"/>
                              <wpg:cNvGrpSpPr/>
                              <wpg:grpSpPr>
                                <a:xfrm>
                                  <a:off x="57042" y="10405"/>
                                  <a:ext cx="2971801" cy="3768065"/>
                                  <a:chOff x="58762" y="-264806"/>
                                  <a:chExt cx="2979394" cy="3771460"/>
                                </a:xfrm>
                              </wpg:grpSpPr>
                              <wpg:grpSp>
                                <wpg:cNvPr id="220" name="Group 220"/>
                                <wpg:cNvGrpSpPr/>
                                <wpg:grpSpPr>
                                  <a:xfrm>
                                    <a:off x="58762" y="-264806"/>
                                    <a:ext cx="2979394" cy="3771460"/>
                                    <a:chOff x="58697" y="-265086"/>
                                    <a:chExt cx="2976114" cy="377543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1" name="Picture 2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8697" y="-265086"/>
                                      <a:ext cx="2976114" cy="37754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g:grpSp>
                                  <wpg:cNvPr id="222" name="Group 222"/>
                                  <wpg:cNvGrpSpPr/>
                                  <wpg:grpSpPr>
                                    <a:xfrm>
                                      <a:off x="70470" y="-242945"/>
                                      <a:ext cx="1544538" cy="3741559"/>
                                      <a:chOff x="79092" y="-231238"/>
                                      <a:chExt cx="1545140" cy="3741774"/>
                                    </a:xfrm>
                                  </wpg:grpSpPr>
                                  <wps:wsp>
                                    <wps:cNvPr id="223" name="Text Box 9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092" y="3325751"/>
                                        <a:ext cx="548640" cy="1847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494290" w:rsidRDefault="00494290" w:rsidP="00494290">
                                          <w:pPr>
                                            <w:pStyle w:val="Fig"/>
                                            <w:jc w:val="center"/>
                                          </w:pPr>
                                          <w:r>
                                            <w:t>Fig. 2-1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24" name="Group 1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5152" y="-231238"/>
                                        <a:ext cx="1529080" cy="332740"/>
                                        <a:chOff x="3571" y="1656"/>
                                        <a:chExt cx="2408" cy="524"/>
                                      </a:xfrm>
                                    </wpg:grpSpPr>
                                    <wps:wsp>
                                      <wps:cNvPr id="225" name="Rectangle 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93" y="1699"/>
                                          <a:ext cx="1986" cy="48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494290" w:rsidRDefault="00494290" w:rsidP="00494290">
                                            <w:pPr>
                                              <w:rPr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</w:rPr>
                                              <w:t>#2 Phillips screwdriver, drill, 8mm drill bit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26" name="Picture 111" descr="to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571" y="1656"/>
                                          <a:ext cx="390" cy="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227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77793" y="215509"/>
                                    <a:ext cx="1011555" cy="656590"/>
                                    <a:chOff x="4119" y="3970"/>
                                    <a:chExt cx="1593" cy="1034"/>
                                  </a:xfrm>
                                </wpg:grpSpPr>
                                <wps:wsp>
                                  <wps:cNvPr id="229" name="Freeform 12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4119" y="4665"/>
                                      <a:ext cx="447" cy="339"/>
                                    </a:xfrm>
                                    <a:custGeom>
                                      <a:avLst/>
                                      <a:gdLst>
                                        <a:gd name="T0" fmla="*/ 0 w 1564"/>
                                        <a:gd name="T1" fmla="*/ 44 h 44"/>
                                        <a:gd name="T2" fmla="*/ 1564 w 1564"/>
                                        <a:gd name="T3" fmla="*/ 0 h 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564" h="44">
                                          <a:moveTo>
                                            <a:pt x="0" y="44"/>
                                          </a:moveTo>
                                          <a:lnTo>
                                            <a:pt x="156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Text Box 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048" y="3970"/>
                                      <a:ext cx="664" cy="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94290" w:rsidRPr="003C33D8" w:rsidRDefault="003908BC" w:rsidP="003908BC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Notch hook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36" name="Freeform 1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425665" y="2391185"/>
                                  <a:ext cx="298302" cy="283940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0312" y="2675126"/>
                                  <a:ext cx="514243" cy="13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290" w:rsidRPr="003C33D8" w:rsidRDefault="00494290" w:rsidP="004942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Mudguard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40" name="Freeform 12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333695" y="727964"/>
                                  <a:ext cx="339788" cy="560743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5555" y="804230"/>
                                  <a:ext cx="28384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290" w:rsidRPr="003C33D8" w:rsidRDefault="00494290" w:rsidP="004942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1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333696" y="1859810"/>
                                  <a:ext cx="339789" cy="307340"/>
                                </a:xfrm>
                                <a:custGeom>
                                  <a:avLst/>
                                  <a:gdLst>
                                    <a:gd name="T0" fmla="*/ 0 w 1564"/>
                                    <a:gd name="T1" fmla="*/ 44 h 44"/>
                                    <a:gd name="T2" fmla="*/ 1564 w 1564"/>
                                    <a:gd name="T3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64" h="44">
                                      <a:moveTo>
                                        <a:pt x="0" y="44"/>
                                      </a:moveTo>
                                      <a:lnTo>
                                        <a:pt x="15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6486" y="2074886"/>
                                  <a:ext cx="28384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290" w:rsidRPr="003C33D8" w:rsidRDefault="003908BC" w:rsidP="004942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5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8956" y="3340670"/>
                                <a:ext cx="5302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4290" w:rsidRPr="003C33D8" w:rsidRDefault="003908BC" w:rsidP="0049429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Supplied screw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46" name="Freeform 12"/>
                            <wps:cNvSpPr>
                              <a:spLocks/>
                            </wps:cNvSpPr>
                            <wps:spPr bwMode="auto">
                              <a:xfrm flipH="1">
                                <a:off x="2376379" y="3117655"/>
                                <a:ext cx="347589" cy="327747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266717" y="1747440"/>
                                <a:ext cx="575019" cy="374971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2028825"/>
                              <a:ext cx="283845" cy="245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08BC" w:rsidRPr="003C33D8" w:rsidRDefault="003908BC" w:rsidP="003908B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Freeform 10"/>
                        <wps:cNvSpPr>
                          <a:spLocks/>
                        </wps:cNvSpPr>
                        <wps:spPr bwMode="auto">
                          <a:xfrm flipV="1">
                            <a:off x="771525" y="1428750"/>
                            <a:ext cx="119062" cy="38100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1785937"/>
                            <a:ext cx="44767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8BC" w:rsidRPr="003702FC" w:rsidRDefault="003908BC" w:rsidP="003908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8mm drill bit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50" name="Freeform 10"/>
                        <wps:cNvSpPr>
                          <a:spLocks/>
                        </wps:cNvSpPr>
                        <wps:spPr bwMode="auto">
                          <a:xfrm flipV="1">
                            <a:off x="1347787" y="3309937"/>
                            <a:ext cx="394970" cy="13081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76312" y="3238500"/>
                            <a:ext cx="44767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8BC" w:rsidRPr="003702FC" w:rsidRDefault="003908BC" w:rsidP="003908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52" name="Freeform 10"/>
                        <wps:cNvSpPr>
                          <a:spLocks/>
                        </wps:cNvSpPr>
                        <wps:spPr bwMode="auto">
                          <a:xfrm flipV="1">
                            <a:off x="276225" y="1133475"/>
                            <a:ext cx="110464" cy="355600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" y="1004887"/>
                            <a:ext cx="44767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8BC" w:rsidRPr="003702FC" w:rsidRDefault="003908BC" w:rsidP="003908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54" name="Freeform 10"/>
                        <wps:cNvSpPr>
                          <a:spLocks/>
                        </wps:cNvSpPr>
                        <wps:spPr bwMode="auto">
                          <a:xfrm flipH="1">
                            <a:off x="1347787" y="2714625"/>
                            <a:ext cx="436563" cy="185737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38212" y="2581275"/>
                            <a:ext cx="44767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8BC" w:rsidRPr="003702FC" w:rsidRDefault="003908BC" w:rsidP="003908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8mm drill bit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84" style="position:absolute;left:0;text-align:left;margin-left:-255.35pt;margin-top:.1pt;width:234pt;height:297.35pt;z-index:251730432;mso-height-relative:margin" coordsize="29718,3776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LAAAAAEA&#10;AAEsAAAAAQAAT3duZXIAAAWQAwACAAAAFAAAENKQBAACAAAAFAAAEOaSkQACAAAAAzc3AACSkgAC&#10;AAAAAzc3AADqHAAHAAAIDAAACM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0OjA3OjEwIDEwOjEyOjEzADIwMTQ6&#10;MDc6MTAgMTA6MTI6MTMAAABPAHcAbgBlAHIAAAD/4vAASUNDX1BST0ZJTEUAAQo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f/i8ABJQ0NfUFJPRklMRQACCk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/+LwAElDQ19QUk9GSUxFAAMK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D/4vAASUNDX1BST0ZJTEUABAp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//i8ABJQ0NfUFJPRklMRQAFCp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/+LwAElDQ19QUk9GSUxFAAYK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D/4vAASUNDX1BST0ZJTEUABwo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v/i8ABJQ0NfUFJPRklMRQAIC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/+Lw&#10;AElDQ19QUk9GSUxFAAkK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hEQSUND&#10;X1BST0ZJTEUACgr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tACxQaG90b3Nob3AgMy4wADhCSU0D7QAA&#10;AAAAEAEsAAAAAQABASwAAAABAAH/4QsY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NC0wNy0xMFQxMDoxMjoxMy43NjU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T3duZXI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QEBAQEBAQEBAQEBAQEBAQEBAQEBAQEBAQEB&#10;AQEBAQEBAQEBAQEBAQEBAQEBAQEBAQEB/8AAFAgE4QPY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+/iv7+K/v&#10;4r+/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mlgpAOct0wrHuBk4BwMsMk4&#10;AzknFISBjrz6AnuB2HA55J4HU8UhIGOvPoCe4HYcDnkngdTxRTqWlooooooooooooopqurjKkkYB&#10;BwQCGGQQSAG4POCcHg4PFICDyORxzg4ORkEHoRg9Rn060gIPI5HHODg5GQQehGD1GfTrRTqWl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">
                <v:group id="Group 36" o:spid="_x0000_s1085" style="position:absolute;width:29718;height:37763" coordsize="29718,37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248" o:spid="_x0000_s1086" style="position:absolute;width:29718;height:37763" coordorigin="570,117" coordsize="29718,3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group id="Group 217" o:spid="_x0000_s1087" style="position:absolute;left:570;top:117;width:29718;height:37694" coordorigin="570,104" coordsize="29718,37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group id="Group 219" o:spid="_x0000_s1088" style="position:absolute;left:570;top:104;width:29718;height:37680" coordorigin="587,-2648" coordsize="29793,37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<v:group id="Group 220" o:spid="_x0000_s1089" style="position:absolute;left:587;top:-2648;width:29794;height:37714" coordorigin="586,-2650" coordsize="29761,37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21" o:spid="_x0000_s1090" type="#_x0000_t75" style="position:absolute;left:586;top:-2650;width:29762;height:3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UdbGAAAA3AAAAA8AAABkcnMvZG93bnJldi54bWxEj0FrwkAUhO9C/8PyCr3pxmClja5ShFJb&#10;vJj00OMj+8zGZN+G7DbGf98tCB6HmfmGWW9H24qBel87VjCfJSCIS6drrhR8F+/TFxA+IGtsHZOC&#10;K3nYbh4ma8y0u/CRhjxUIkLYZ6jAhNBlUvrSkEU/cx1x9E6utxii7Cupe7xEuG1lmiRLabHmuGCw&#10;o52hssl/rYLF7uewuJ6b4vXDnL6ey+Gz2RedUk+P49sKRKAx3MO39l4rSNM5/J+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tR1sYAAADcAAAADwAAAAAAAAAAAAAA&#10;AACfAgAAZHJzL2Rvd25yZXYueG1sUEsFBgAAAAAEAAQA9wAAAJIDAAAAAA==&#10;" stroked="t" strokecolor="black [3213]">
                            <v:imagedata r:id="rId31" o:title=""/>
                            <v:path arrowok="t"/>
                          </v:shape>
                          <v:group id="Group 222" o:spid="_x0000_s1091" style="position:absolute;left:704;top:-2429;width:15446;height:37415" coordorigin="790,-2312" coordsize="15451,37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99" o:spid="_x0000_s1092" type="#_x0000_t202" style="position:absolute;left:790;top:33257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            <v:textbox inset="0,0,0,0">
                                <w:txbxContent>
                                  <w:p w:rsidR="00494290" w:rsidRDefault="00494290" w:rsidP="00494290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>Fig. 2-1</w:t>
                                    </w:r>
                                  </w:p>
                                </w:txbxContent>
                              </v:textbox>
                            </v:shape>
                            <v:group id="Group 109" o:spid="_x0000_s1093" style="position:absolute;left:951;top:-2312;width:15291;height:3327" coordorigin="3571,1656" coordsize="2408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<v:rect id="Rectangle 110" o:spid="_x0000_s1094" style="position:absolute;left:3993;top:1699;width:198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ZuMMA&#10;AADcAAAADwAAAGRycy9kb3ducmV2LnhtbESPQWvCQBSE7wX/w/IEb3VjsFpSV5GWQK+JPfT4zL4m&#10;aXbfhuxq0n/fFQSPw8x8w+wOkzXiSoNvHStYLRMQxJXTLdcKvk758ysIH5A1Gsek4I88HPazpx1m&#10;2o1c0LUMtYgQ9hkqaELoMyl91ZBFv3Q9cfR+3GAxRDnUUg84Rrg1Mk2SjbTYclxosKf3hqquvFgF&#10;p/O2M7I0acG/H5d1lxff+TgptZhPxzcQgabwCN/bn1pBmr7A7Uw8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NZuMMAAADcAAAADwAAAAAAAAAAAAAAAACYAgAAZHJzL2Rv&#10;d25yZXYueG1sUEsFBgAAAAAEAAQA9QAAAIgDAAAAAA==&#10;" stroked="f" strokeweight=".25pt">
                                <v:textbox inset="0,0,0,0">
                                  <w:txbxContent>
                                    <w:p w:rsidR="00494290" w:rsidRDefault="00494290" w:rsidP="00494290">
                                      <w:pPr>
                                        <w:rPr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</w:rPr>
                                        <w:t>#2 Phillips screwdriver, drill, 8mm drill bit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111" o:spid="_x0000_s1095" type="#_x0000_t75" alt="tool" style="position:absolute;left:3571;top:16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MqTEAAAA3AAAAA8AAABkcnMvZG93bnJldi54bWxEj0FrwkAUhO9C/8PyCr3pxtgESV2lFAJS&#10;kKK292f2NUnNvg272xj/fbcgeBxm5htmtRlNJwZyvrWsYD5LQBBXVrdcK/g8ltMlCB+QNXaWScGV&#10;PGzWD5MVFtpeeE/DIdQiQtgXqKAJoS+k9FVDBv3M9sTR+7bOYIjS1VI7vES46WSaJLk02HJcaLCn&#10;t4aq8+HXKBjOJ1p8zLPMle/PP1Umv3aBSqWeHsfXFxCBxnAP39pbrSBNc/g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iMqTEAAAA3AAAAA8AAAAAAAAAAAAAAAAA&#10;nwIAAGRycy9kb3ducmV2LnhtbFBLBQYAAAAABAAEAPcAAACQAwAAAAA=&#10;">
                                <v:imagedata r:id="rId32" o:title="tool"/>
                              </v:shape>
                            </v:group>
                          </v:group>
                        </v:group>
                        <v:group id="Group 227" o:spid="_x0000_s1096" style="position:absolute;left:18777;top:2155;width:10116;height:6565" coordorigin="4119,3970" coordsize="1593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<v:shape id="Freeform 12" o:spid="_x0000_s1097" style="position:absolute;left:4119;top:4665;width:447;height:339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UVsUA&#10;AADcAAAADwAAAGRycy9kb3ducmV2LnhtbESP0WrCQBRE3wv+w3IFX6RuTNHW6CpiW+xLhaofcMle&#10;k2D2bthdk/j33YLQx2FmzjCrTW9q0ZLzlWUF00kCgji3uuJCwfn0+fwGwgdkjbVlUnAnD5v14GmF&#10;mbYd/1B7DIWIEPYZKihDaDIpfV6SQT+xDXH0LtYZDFG6QmqHXYSbWqZJMpcGK44LJTa0Kym/Hm9G&#10;Ab+0e/19fnfpLNzt6bUbfxzMTanRsN8uQQTqw3/40f7SCtJ0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9RWxQAAANwAAAAPAAAAAAAAAAAAAAAAAJgCAABkcnMv&#10;ZG93bnJldi54bWxQSwUGAAAAAAQABAD1AAAAigMAAAAA&#10;" path="m,44l1564,e" filled="f">
                            <v:path arrowok="t" o:connecttype="custom" o:connectlocs="0,339;447,0" o:connectangles="0,0"/>
                          </v:shape>
                          <v:shape id="Text Box 14" o:spid="_x0000_s1098" type="#_x0000_t202" style="position:absolute;left:5048;top:3970;width:664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        <v:textbox inset="0,0,0,0">
                              <w:txbxContent>
                                <w:p w:rsidR="00494290" w:rsidRPr="003C33D8" w:rsidRDefault="003908BC" w:rsidP="003908B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Notch hook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Freeform 15" o:spid="_x0000_s1099" style="position:absolute;left:24256;top:23911;width:2983;height:2840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W+cUA&#10;AADcAAAADwAAAGRycy9kb3ducmV2LnhtbESP3WrCQBSE7wu+w3IEb4pujFQluoq0lvZGwZ8HOGSP&#10;STB7NuyuSXz7bqHQy2FmvmHW297UoiXnK8sKppMEBHFudcWFguvlc7wE4QOyxtoyKXiSh+1m8LLG&#10;TNuOT9SeQyEihH2GCsoQmkxKn5dk0E9sQxy9m3UGQ5SukNphF+GmlmmSzKXBiuNCiQ29l5Tfzw+j&#10;gGftlz5cP1z6Fp72suhe90fzUGo07HcrEIH68B/+a39rBels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db5xQAAANwAAAAPAAAAAAAAAAAAAAAAAJgCAABkcnMv&#10;ZG93bnJldi54bWxQSwUGAAAAAAQABAD1AAAAigMAAAAA&#10;" path="m,44l1564,e" filled="f">
                        <v:path arrowok="t" o:connecttype="custom" o:connectlocs="0,283940;298302,0" o:connectangles="0,0"/>
                      </v:shape>
                      <v:shape id="_x0000_s1100" type="#_x0000_t202" style="position:absolute;left:24903;top:26751;width:5142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UXsQA&#10;AADcAAAADwAAAGRycy9kb3ducmV2LnhtbESPS4vCQBCE78L+h6GFvYhOEsFH1lEW2QXx5uPircn0&#10;JsFMT8iMSdZf7wiCx6KqvqJWm95UoqXGlZYVxJMIBHFmdcm5gvPpd7wA4TyyxsoyKfgnB5v1x2CF&#10;qbYdH6g9+lwECLsUFRTe16mULivIoJvYmjh4f7Yx6INscqkb7ALcVDKJopk0WHJYKLCmbUHZ9Xgz&#10;Cmb9Tz3aLynp7lnV8uUex55ipT6H/fcXCE+9f4df7Z1WkEz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lF7EAAAA3A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494290" w:rsidRPr="003C33D8" w:rsidRDefault="00494290" w:rsidP="00494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Mudguard</w:t>
                              </w:r>
                            </w:p>
                          </w:txbxContent>
                        </v:textbox>
                      </v:shape>
                      <v:shape id="Freeform 12" o:spid="_x0000_s1101" style="position:absolute;left:23336;top:7279;width:3398;height:5608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YacIA&#10;AADcAAAADwAAAGRycy9kb3ducmV2LnhtbERPXWvCMBR9F/Yfwh3sTdOVTUo1lk0nCAPBOpiPl+ba&#10;ljU3pcna7N8vD4KPh/O9LoLpxEiDay0reF4kIIgrq1uuFXyd9/MMhPPIGjvLpOCPHBSbh9kac20n&#10;PtFY+lrEEHY5Kmi873MpXdWQQbewPXHkrnYw6CMcaqkHnGK46WSaJEtpsOXY0GBP24aqn/LXKBh3&#10;YdxfPl4P189sQi2/34+2DEo9PYa3FQhPwd/FN/dBK0hf4v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5hpwgAAANwAAAAPAAAAAAAAAAAAAAAAAJgCAABkcnMvZG93&#10;bnJldi54bWxQSwUGAAAAAAQABAD1AAAAhwMAAAAA&#10;" path="m,44l1564,e" filled="f">
                        <v:path arrowok="t" o:connecttype="custom" o:connectlocs="0,560743;339788,0" o:connectangles="0,0"/>
                      </v:shape>
                      <v:shape id="Text Box 14" o:spid="_x0000_s1102" type="#_x0000_t202" style="position:absolute;left:16955;top:8042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    <v:textbox>
                          <w:txbxContent>
                            <w:p w:rsidR="00494290" w:rsidRPr="003C33D8" w:rsidRDefault="00494290" w:rsidP="00494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Freeform 12" o:spid="_x0000_s1103" style="position:absolute;left:23336;top:18598;width:3398;height:3073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jh8UA&#10;AADcAAAADwAAAGRycy9kb3ducmV2LnhtbESP0WrCQBRE3wv+w3IFX6RuTLWV6CpiW+xLhaofcMle&#10;k2D2bthdk/j33YLQx2FmzjCrTW9q0ZLzlWUF00kCgji3uuJCwfn0+bwA4QOyxtoyKbiTh8168LTC&#10;TNuOf6g9hkJECPsMFZQhNJmUPi/JoJ/Yhjh6F+sMhihdIbXDLsJNLdMkeZUGK44LJTa0Kym/Hm9G&#10;Ab+0e/19fnfpPNzt6a0bfxzMTanRsN8uQQTqw3/40f7SCtJZ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KOHxQAAANwAAAAPAAAAAAAAAAAAAAAAAJgCAABkcnMv&#10;ZG93bnJldi54bWxQSwUGAAAAAAQABAD1AAAAigMAAAAA&#10;" path="m,44l1564,e" filled="f">
                        <v:path arrowok="t" o:connecttype="custom" o:connectlocs="0,307340;339789,0" o:connectangles="0,0"/>
                      </v:shape>
                      <v:shape id="Text Box 14" o:spid="_x0000_s1104" type="#_x0000_t202" style="position:absolute;left:25964;top:20748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          <v:textbox>
                          <w:txbxContent>
                            <w:p w:rsidR="00494290" w:rsidRPr="003C33D8" w:rsidRDefault="003908BC" w:rsidP="004942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Text Box 14" o:spid="_x0000_s1105" type="#_x0000_t202" style="position:absolute;left:24789;top:33406;width:53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sk8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qGoz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sk8MAAADcAAAADwAAAAAAAAAAAAAAAACYAgAAZHJzL2Rv&#10;d25yZXYueG1sUEsFBgAAAAAEAAQA9QAAAIgDAAAAAA==&#10;" filled="f" stroked="f">
                      <v:textbox inset="0,0,0,0">
                        <w:txbxContent>
                          <w:p w:rsidR="00494290" w:rsidRPr="003C33D8" w:rsidRDefault="003908BC" w:rsidP="0049429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Supplied screw</w:t>
                            </w:r>
                          </w:p>
                        </w:txbxContent>
                      </v:textbox>
                    </v:shape>
                    <v:shape id="Freeform 12" o:spid="_x0000_s1106" style="position:absolute;left:23763;top:31176;width:3476;height:3278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lhMUA&#10;AADcAAAADwAAAGRycy9kb3ducmV2LnhtbESP3WrCQBSE7wu+w3IEb4pumrYq0VWKWupNBX8e4JA9&#10;JsHs2bC7JvHtu4VCL4eZ+YZZrntTi5acrywreJkkIIhzqysuFFzOn+M5CB+QNdaWScGDPKxXg6cl&#10;Ztp2fKT2FAoRIewzVFCG0GRS+rwkg35iG+LoXa0zGKJ0hdQOuwg3tUyTZCoNVhwXSmxoU1J+O92N&#10;An5tv/T3ZevS9/Cw51n3vDuYu1KjYf+xABGoD//hv/ZeK0jf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6WExQAAANwAAAAPAAAAAAAAAAAAAAAAAJgCAABkcnMv&#10;ZG93bnJldi54bWxQSwUGAAAAAAQABAD1AAAAigMAAAAA&#10;" path="m,44l1564,e" filled="f">
                      <v:path arrowok="t" o:connecttype="custom" o:connectlocs="0,327747;347589,0" o:connectangles="0,0"/>
                    </v:shape>
                    <v:shape id="Freeform 12" o:spid="_x0000_s1107" style="position:absolute;left:12667;top:17474;width:5750;height:3750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B7MMA&#10;AADcAAAADwAAAGRycy9kb3ducmV2LnhtbESP0YrCMBRE34X9h3AXfBFNV8SVahQRRMEntR9wt7m2&#10;xeamm6S1+/cbQfBxmJkzzGrTm1p05HxlWcHXJAFBnFtdcaEgu+7HCxA+IGusLZOCP/KwWX8MVphq&#10;++AzdZdQiAhhn6KCMoQmldLnJRn0E9sQR+9mncEQpSukdviIcFPLaZLMpcGK40KJDe1Kyu+X1ij4&#10;abNE/x7dqM/b/eFU7W6nre+UGn722yWIQH14h1/to1YwnX3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tB7MMAAADcAAAADwAAAAAAAAAAAAAAAACYAgAAZHJzL2Rv&#10;d25yZXYueG1sUEsFBgAAAAAEAAQA9QAAAIgDAAAAAA==&#10;" path="m,44l1564,e" filled="f">
                      <v:path arrowok="t" o:connecttype="custom" o:connectlocs="0,374971;575019,0" o:connectangles="0,0"/>
                    </v:shape>
                  </v:group>
                  <v:shape id="Text Box 14" o:spid="_x0000_s1108" type="#_x0000_t202" style="position:absolute;left:10287;top:20288;width:283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3908BC" w:rsidRPr="003C33D8" w:rsidRDefault="003908BC" w:rsidP="003908B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Freeform 10" o:spid="_x0000_s1109" style="position:absolute;left:7715;top:14287;width:1190;height:3810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LasQA&#10;AADbAAAADwAAAGRycy9kb3ducmV2LnhtbESP3WrCQBSE74W+w3IKvRGzqWIj0VVKf6g3FtQ8wCF7&#10;moRmz4bdNYlv3y0IXg4z8w2z2Y2mFT0531hW8JykIIhLqxuuFBTnz9kKhA/IGlvLpOBKHnbbh8kG&#10;c20HPlJ/CpWIEPY5KqhD6HIpfVmTQZ/Yjjh6P9YZDFG6SmqHQ4SbVs7T9EUabDgu1NjRW03l7+li&#10;FPCi/9KH4t3Nl+Fqz9kw/fg2F6WeHsfXNYhAY7iHb+29VrDI4P9L/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S2rEAAAA2wAAAA8AAAAAAAAAAAAAAAAAmAIAAGRycy9k&#10;b3ducmV2LnhtbFBLBQYAAAAABAAEAPUAAACJAwAAAAA=&#10;" path="m,44l1564,e" filled="f">
                  <v:path arrowok="t" o:connecttype="custom" o:connectlocs="0,381000;119062,0" o:connectangles="0,0"/>
                </v:shape>
                <v:shape id="Text Box 13" o:spid="_x0000_s1110" type="#_x0000_t202" style="position:absolute;left:6762;top:17859;width:4477;height:2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dJMAA&#10;AADbAAAADwAAAGRycy9kb3ducmV2LnhtbERPz2vCMBS+D/wfwhO8DE11KKMzig6EHrduDrw9mre2&#10;2LyEJovtf28OA48f3+/tfjCdiNT71rKC5SIDQVxZ3XKt4PvrNH8F4QOyxs4yKRjJw343edpiru2N&#10;PymWoRYphH2OCpoQXC6lrxoy6BfWESfu1/YGQ4J9LXWPtxRuOrnKso002HJqaNDRe0PVtfwzCp4P&#10;x8sYg15L/VGw+ynj2S2jUrPpcHgDEWgID/G/u9AKXtLY9CX9A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hdJMAAAADbAAAADwAAAAAAAAAAAAAAAACYAgAAZHJzL2Rvd25y&#10;ZXYueG1sUEsFBgAAAAAEAAQA9QAAAIUDAAAAAA==&#10;" filled="f" stroked="f">
                  <v:textbox style="mso-fit-shape-to-text:t" inset="0,0,0,0">
                    <w:txbxContent>
                      <w:p w:rsidR="003908BC" w:rsidRPr="003702FC" w:rsidRDefault="003908BC" w:rsidP="003908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8mm drill bit</w:t>
                        </w:r>
                      </w:p>
                    </w:txbxContent>
                  </v:textbox>
                </v:shape>
                <v:shape id="Freeform 10" o:spid="_x0000_s1111" style="position:absolute;left:13477;top:33099;width:3950;height:1308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2vsAA&#10;AADbAAAADwAAAGRycy9kb3ducmV2LnhtbERPy4rCMBTdC/5DuIIb0VQHH1SjiM4ws1Hw8QGX5toW&#10;m5uSxLb+/WQxMMvDeW92nalEQ86XlhVMJwkI4szqknMF99vXeAXCB2SNlWVS8CYPu22/t8FU25Yv&#10;1FxDLmII+xQVFCHUqZQ+K8ign9iaOHIP6wyGCF0utcM2hptKzpJkIQ2WHBsKrOlQUPa8vowC/mi+&#10;9el+dLN5eNvbsh19ns1LqeGg269BBOrCv/jP/aMVzOP6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42vsAAAADbAAAADwAAAAAAAAAAAAAAAACYAgAAZHJzL2Rvd25y&#10;ZXYueG1sUEsFBgAAAAAEAAQA9QAAAIUDAAAAAA==&#10;" path="m,44l1564,e" filled="f">
                  <v:path arrowok="t" o:connecttype="custom" o:connectlocs="0,130810;394970,0" o:connectangles="0,0"/>
                </v:shape>
                <v:shape id="Text Box 13" o:spid="_x0000_s1112" type="#_x0000_t202" style="position:absolute;left:9763;top:32385;width:4476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RGcIA&#10;AADbAAAADwAAAGRycy9kb3ducmV2LnhtbESPQWsCMRSE7wX/Q3hCL0WzW7CU1SgqCB51awu9PTav&#10;u0s3L2ET4/rvjSB4HGbmG2axGkwnIvW+tawgn2YgiCurW64VnL52k08QPiBr7CyTgit5WC1HLwss&#10;tL3wkWIZapEg7AtU0ITgCil91ZBBP7WOOHl/tjcYkuxrqXu8JLjp5HuWfUiDLaeFBh1tG6r+y7NR&#10;8Lbe/F5j0DOpD3t2P2X8dnlU6nU8rOcgAg3hGX6091rBLIf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REZwgAAANsAAAAPAAAAAAAAAAAAAAAAAJgCAABkcnMvZG93&#10;bnJldi54bWxQSwUGAAAAAAQABAD1AAAAhwMAAAAA&#10;" filled="f" stroked="f">
                  <v:textbox style="mso-fit-shape-to-text:t" inset="0,0,0,0">
                    <w:txbxContent>
                      <w:p w:rsidR="003908BC" w:rsidRPr="003702FC" w:rsidRDefault="003908BC" w:rsidP="003908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Drill</w:t>
                        </w:r>
                      </w:p>
                    </w:txbxContent>
                  </v:textbox>
                </v:shape>
                <v:shape id="Freeform 10" o:spid="_x0000_s1113" style="position:absolute;left:2762;top:11334;width:1104;height:3556;flip: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NUsQA&#10;AADbAAAADwAAAGRycy9kb3ducmV2LnhtbESPzWrDMBCE74G+g9hCLqWR65C2uFFMyQ/tJYEmeYDF&#10;2tqm1spI8k/evgoEchxm5htmmY+mET05X1tW8DJLQBAXVtdcKjifds/vIHxA1thYJgUX8pCvHiZL&#10;zLQd+If6YyhFhLDPUEEVQptJ6YuKDPqZbYmj92udwRClK6V2OES4aWSaJK/SYM1xocKW1hUVf8fO&#10;KOB5/6X3541LF+FiT2/D0/ZgOqWmj+PnB4hAY7iHb+1vrWCRwv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gDVLEAAAA2wAAAA8AAAAAAAAAAAAAAAAAmAIAAGRycy9k&#10;b3ducmV2LnhtbFBLBQYAAAAABAAEAPUAAACJAwAAAAA=&#10;" path="m,44l1564,e" filled="f">
                  <v:path arrowok="t" o:connecttype="custom" o:connectlocs="0,355600;110464,0" o:connectangles="0,0"/>
                </v:shape>
                <v:shape id="Text Box 13" o:spid="_x0000_s1114" type="#_x0000_t202" style="position:absolute;left:523;top:10048;width:4477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q9cIA&#10;AADbAAAADwAAAGRycy9kb3ducmV2LnhtbESPQWsCMRSE74L/ITyhF9GsLYqsRtFCwWPdVsHbY/Pc&#10;Xdy8hE0a13/fCIUeh5n5hllve9OKSJ1vLCuYTTMQxKXVDVcKvr8+JksQPiBrbC2Tggd52G6GgzXm&#10;2t75SLEIlUgQ9jkqqENwuZS+rMmgn1pHnLyr7QyGJLtK6g7vCW5a+ZplC2mw4bRQo6P3mspb8WMU&#10;jHf7yyMGPZf688DuXMSTm0WlXkb9bgUiUB/+w3/tg1Ywf4Pnl/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yr1wgAAANsAAAAPAAAAAAAAAAAAAAAAAJgCAABkcnMvZG93&#10;bnJldi54bWxQSwUGAAAAAAQABAD1AAAAhwMAAAAA&#10;" filled="f" stroked="f">
                  <v:textbox style="mso-fit-shape-to-text:t" inset="0,0,0,0">
                    <w:txbxContent>
                      <w:p w:rsidR="003908BC" w:rsidRPr="003702FC" w:rsidRDefault="003908BC" w:rsidP="003908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Drill</w:t>
                        </w:r>
                      </w:p>
                    </w:txbxContent>
                  </v:textbox>
                </v:shape>
                <v:shape id="Freeform 10" o:spid="_x0000_s1115" style="position:absolute;left:13477;top:27146;width:4366;height:1857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wvcQA&#10;AADbAAAADwAAAGRycy9kb3ducmV2LnhtbESP0WrCQBRE3wX/YbmCL6Vu1NpKdBWxlfrSQtUPuGSv&#10;STB7N+yuSfx7Vyj4OMzMGWa57kwlGnK+tKxgPEpAEGdWl5wrOB13r3MQPiBrrCyTght5WK/6vSWm&#10;2rb8R80h5CJC2KeooAihTqX0WUEG/cjWxNE7W2cwROlyqR22EW4qOUmSd2mw5LhQYE3bgrLL4WoU&#10;8LT51j+nTzeZhZs9frQvX7/mqtRw0G0WIAJ14Rn+b++1gtkbPL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ML3EAAAA2wAAAA8AAAAAAAAAAAAAAAAAmAIAAGRycy9k&#10;b3ducmV2LnhtbFBLBQYAAAAABAAEAPUAAACJAwAAAAA=&#10;" path="m,44l1564,e" filled="f">
                  <v:path arrowok="t" o:connecttype="custom" o:connectlocs="0,185737;436563,0" o:connectangles="0,0"/>
                </v:shape>
                <v:shape id="Text Box 13" o:spid="_x0000_s1116" type="#_x0000_t202" style="position:absolute;left:9382;top:25812;width:4476;height:2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JbcMA&#10;AADbAAAADwAAAGRycy9kb3ducmV2LnhtbESPT4vCMBTE7wv7HcITvCyauqAs1Vi6woJH7f4Bb4/m&#10;2Rabl9DEWL+9WVjY4zAzv2E2xWh6EWnwnWUFi3kGgri2uuNGwdfnx+wNhA/IGnvLpOBOHort89MG&#10;c21vfKRYhUYkCPscFbQhuFxKX7dk0M+tI07e2Q4GQ5JDI/WAtwQ3vXzNspU02HFaaNHRrqX6Ul2N&#10;gpfy/XSPQS+lPuzZ/VTx2y2iUtPJWK5BBBrDf/ivvd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SJbcMAAADbAAAADwAAAAAAAAAAAAAAAACYAgAAZHJzL2Rv&#10;d25yZXYueG1sUEsFBgAAAAAEAAQA9QAAAIgDAAAAAA==&#10;" filled="f" stroked="f">
                  <v:textbox style="mso-fit-shape-to-text:t" inset="0,0,0,0">
                    <w:txbxContent>
                      <w:p w:rsidR="003908BC" w:rsidRPr="003702FC" w:rsidRDefault="003908BC" w:rsidP="003908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8mm drill bit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3940" w:rsidRPr="00983940">
        <w:t xml:space="preserve">Temporarily position </w:t>
      </w:r>
      <w:r w:rsidR="00983940">
        <w:t xml:space="preserve">the mudguard by aligning the part with the notch on the bumper flange, and then slide it up </w:t>
      </w:r>
      <w:r w:rsidR="00494290">
        <w:rPr>
          <w:noProof/>
        </w:rPr>
        <w:t>(Fig. 2-1).</w:t>
      </w:r>
    </w:p>
    <w:p w:rsidR="008A5878" w:rsidRDefault="00B649F9" w:rsidP="00494290">
      <w:pPr>
        <w:pStyle w:val="ProcLevel2"/>
      </w:pPr>
      <w:r>
        <w:rPr>
          <w:noProof/>
        </w:rPr>
        <w:drawing>
          <wp:anchor distT="0" distB="0" distL="114300" distR="114300" simplePos="0" relativeHeight="251746816" behindDoc="0" locked="1" layoutInCell="1" allowOverlap="1" wp14:anchorId="6732B07D" wp14:editId="1EA9A279">
            <wp:simplePos x="0" y="0"/>
            <wp:positionH relativeFrom="column">
              <wp:posOffset>-12700</wp:posOffset>
            </wp:positionH>
            <wp:positionV relativeFrom="paragraph">
              <wp:posOffset>-48895</wp:posOffset>
            </wp:positionV>
            <wp:extent cx="228600" cy="228600"/>
            <wp:effectExtent l="0" t="0" r="0" b="0"/>
            <wp:wrapNone/>
            <wp:docPr id="30" name="Picture 3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90">
        <w:rPr>
          <w:noProof/>
        </w:rPr>
        <w:t>H</w:t>
      </w:r>
      <w:r w:rsidR="00494290" w:rsidRPr="00494290">
        <w:rPr>
          <w:noProof/>
        </w:rPr>
        <w:t>old</w:t>
      </w:r>
      <w:r w:rsidR="00494290">
        <w:rPr>
          <w:noProof/>
        </w:rPr>
        <w:t xml:space="preserve"> the</w:t>
      </w:r>
      <w:r w:rsidR="00494290" w:rsidRPr="00494290">
        <w:rPr>
          <w:noProof/>
        </w:rPr>
        <w:t xml:space="preserve"> part up and into </w:t>
      </w:r>
      <w:r w:rsidR="00494290">
        <w:rPr>
          <w:noProof/>
        </w:rPr>
        <w:t xml:space="preserve">the </w:t>
      </w:r>
      <w:r w:rsidR="00494290" w:rsidRPr="00494290">
        <w:rPr>
          <w:noProof/>
        </w:rPr>
        <w:t xml:space="preserve">bumper </w:t>
      </w:r>
      <w:r w:rsidR="00494290">
        <w:rPr>
          <w:noProof/>
        </w:rPr>
        <w:t xml:space="preserve"> and i</w:t>
      </w:r>
      <w:r w:rsidR="00494290" w:rsidRPr="00494290">
        <w:rPr>
          <w:noProof/>
        </w:rPr>
        <w:t xml:space="preserve">nstall </w:t>
      </w:r>
      <w:r w:rsidR="00494290">
        <w:rPr>
          <w:noProof/>
        </w:rPr>
        <w:t xml:space="preserve">a </w:t>
      </w:r>
      <w:r w:rsidR="00494290" w:rsidRPr="00494290">
        <w:rPr>
          <w:noProof/>
        </w:rPr>
        <w:t xml:space="preserve">supplied screw in location D </w:t>
      </w:r>
      <w:r w:rsidR="008A5878">
        <w:t xml:space="preserve">(Fig. </w:t>
      </w:r>
      <w:r w:rsidR="00494290">
        <w:t>2</w:t>
      </w:r>
      <w:r w:rsidR="005043A5">
        <w:t>-1</w:t>
      </w:r>
      <w:r w:rsidR="008A5878">
        <w:t>).</w:t>
      </w:r>
    </w:p>
    <w:p w:rsidR="008A5878" w:rsidRDefault="00B649F9" w:rsidP="00494290">
      <w:pPr>
        <w:pStyle w:val="ProcLevel2"/>
      </w:pPr>
      <w:r>
        <w:rPr>
          <w:noProof/>
        </w:rPr>
        <w:drawing>
          <wp:anchor distT="0" distB="0" distL="114300" distR="114300" simplePos="0" relativeHeight="251744768" behindDoc="0" locked="1" layoutInCell="1" allowOverlap="1" wp14:anchorId="1182DB59" wp14:editId="6425A4F2">
            <wp:simplePos x="0" y="0"/>
            <wp:positionH relativeFrom="column">
              <wp:posOffset>-5080</wp:posOffset>
            </wp:positionH>
            <wp:positionV relativeFrom="paragraph">
              <wp:posOffset>-43180</wp:posOffset>
            </wp:positionV>
            <wp:extent cx="228600" cy="234950"/>
            <wp:effectExtent l="0" t="0" r="0" b="0"/>
            <wp:wrapNone/>
            <wp:docPr id="31" name="Picture 3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90">
        <w:t>H</w:t>
      </w:r>
      <w:r w:rsidR="00494290" w:rsidRPr="00494290">
        <w:t>old</w:t>
      </w:r>
      <w:r w:rsidR="00494290">
        <w:t xml:space="preserve"> the</w:t>
      </w:r>
      <w:r w:rsidR="00494290" w:rsidRPr="00494290">
        <w:t xml:space="preserve"> part up and into bumper</w:t>
      </w:r>
      <w:r w:rsidR="00494290">
        <w:t xml:space="preserve"> to use</w:t>
      </w:r>
      <w:r w:rsidR="00494290" w:rsidRPr="00494290">
        <w:t xml:space="preserve"> </w:t>
      </w:r>
      <w:r w:rsidR="00494290">
        <w:t>it</w:t>
      </w:r>
      <w:r w:rsidR="00494290" w:rsidRPr="00494290">
        <w:t xml:space="preserve"> as a template</w:t>
      </w:r>
      <w:r w:rsidR="00494290">
        <w:t>.  D</w:t>
      </w:r>
      <w:r w:rsidR="00494290" w:rsidRPr="00494290">
        <w:t xml:space="preserve">rill 8mm holes in locations B and E (Fig. </w:t>
      </w:r>
      <w:r w:rsidR="00494290">
        <w:t>2</w:t>
      </w:r>
      <w:r w:rsidR="00494290" w:rsidRPr="00494290">
        <w:t>-1</w:t>
      </w:r>
      <w:r w:rsidR="005043A5">
        <w:t>)</w:t>
      </w:r>
      <w:r w:rsidR="008A5878">
        <w:t>.</w:t>
      </w:r>
    </w:p>
    <w:p w:rsidR="00672D4E" w:rsidRDefault="00672D4E">
      <w:r>
        <w:br w:type="page"/>
      </w:r>
    </w:p>
    <w:p w:rsidR="00672D4E" w:rsidRDefault="00672D4E" w:rsidP="00672D4E">
      <w:pPr>
        <w:pStyle w:val="ProcLevel2"/>
        <w:numPr>
          <w:ilvl w:val="0"/>
          <w:numId w:val="0"/>
        </w:numPr>
        <w:ind w:left="360"/>
      </w:pPr>
    </w:p>
    <w:p w:rsidR="0000243D" w:rsidRDefault="00672D4E" w:rsidP="003908BC">
      <w:pPr>
        <w:pStyle w:val="ProcLevel2"/>
      </w:pPr>
      <w:r w:rsidRPr="00863EE9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32480" behindDoc="0" locked="1" layoutInCell="1" allowOverlap="1" wp14:anchorId="64DA2799" wp14:editId="202DFB44">
                <wp:simplePos x="0" y="0"/>
                <wp:positionH relativeFrom="column">
                  <wp:posOffset>-3243580</wp:posOffset>
                </wp:positionH>
                <wp:positionV relativeFrom="paragraph">
                  <wp:posOffset>181610</wp:posOffset>
                </wp:positionV>
                <wp:extent cx="2971800" cy="3433445"/>
                <wp:effectExtent l="19050" t="19050" r="19050" b="146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33445"/>
                          <a:chOff x="0" y="171067"/>
                          <a:chExt cx="2971800" cy="3434214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171067"/>
                            <a:ext cx="2971800" cy="3434214"/>
                            <a:chOff x="0" y="171067"/>
                            <a:chExt cx="2971800" cy="3434214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171067"/>
                              <a:ext cx="2971800" cy="3434214"/>
                              <a:chOff x="57042" y="182470"/>
                              <a:chExt cx="2971801" cy="3427954"/>
                            </a:xfrm>
                          </wpg:grpSpPr>
                          <wpg:grpSp>
                            <wpg:cNvPr id="63" name="Group 63"/>
                            <wpg:cNvGrpSpPr/>
                            <wpg:grpSpPr>
                              <a:xfrm>
                                <a:off x="57042" y="182470"/>
                                <a:ext cx="2971801" cy="3427954"/>
                                <a:chOff x="57042" y="181097"/>
                                <a:chExt cx="2971801" cy="3426681"/>
                              </a:xfrm>
                            </wpg:grpSpPr>
                            <wpg:grpSp>
                              <wpg:cNvPr id="256" name="Group 256"/>
                              <wpg:cNvGrpSpPr/>
                              <wpg:grpSpPr>
                                <a:xfrm>
                                  <a:off x="57042" y="181097"/>
                                  <a:ext cx="2971801" cy="3426681"/>
                                  <a:chOff x="58762" y="-93960"/>
                                  <a:chExt cx="2979394" cy="3429763"/>
                                </a:xfrm>
                              </wpg:grpSpPr>
                              <wpg:grpSp>
                                <wpg:cNvPr id="257" name="Group 257"/>
                                <wpg:cNvGrpSpPr/>
                                <wpg:grpSpPr>
                                  <a:xfrm>
                                    <a:off x="58762" y="-93960"/>
                                    <a:ext cx="2979394" cy="3429763"/>
                                    <a:chOff x="58697" y="-94060"/>
                                    <a:chExt cx="2976114" cy="343338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58" name="Picture 2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8697" y="-94060"/>
                                      <a:ext cx="2976114" cy="34333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260" name="Text Box 9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0470" y="3149730"/>
                                      <a:ext cx="548426" cy="1847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72D4E" w:rsidRDefault="00672D4E" w:rsidP="00672D4E">
                                        <w:pPr>
                                          <w:pStyle w:val="Fig"/>
                                          <w:jc w:val="center"/>
                                        </w:pPr>
                                        <w:r>
                                          <w:t>Fig. 2-2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5" name="Freeform 12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877793" y="656833"/>
                                    <a:ext cx="238851" cy="438554"/>
                                  </a:xfrm>
                                  <a:custGeom>
                                    <a:avLst/>
                                    <a:gdLst>
                                      <a:gd name="T0" fmla="*/ 0 w 1564"/>
                                      <a:gd name="T1" fmla="*/ 44 h 44"/>
                                      <a:gd name="T2" fmla="*/ 1564 w 1564"/>
                                      <a:gd name="T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564" h="44">
                                        <a:moveTo>
                                          <a:pt x="0" y="44"/>
                                        </a:moveTo>
                                        <a:lnTo>
                                          <a:pt x="156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0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5555" y="804230"/>
                                  <a:ext cx="283845" cy="24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72D4E" w:rsidRPr="003C33D8" w:rsidRDefault="00672D4E" w:rsidP="00672D4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2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3229" y="3002032"/>
                                <a:ext cx="53022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2D4E" w:rsidRPr="003C33D8" w:rsidRDefault="00672D4E" w:rsidP="00672D4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Supplied push pin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83" name="Freeform 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766780" y="3215853"/>
                                <a:ext cx="666750" cy="183906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166705" y="2036842"/>
                                <a:ext cx="575019" cy="374971"/>
                              </a:xfrm>
                              <a:custGeom>
                                <a:avLst/>
                                <a:gdLst>
                                  <a:gd name="T0" fmla="*/ 0 w 1564"/>
                                  <a:gd name="T1" fmla="*/ 44 h 44"/>
                                  <a:gd name="T2" fmla="*/ 1564 w 1564"/>
                                  <a:gd name="T3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64" h="44">
                                    <a:moveTo>
                                      <a:pt x="0" y="44"/>
                                    </a:moveTo>
                                    <a:lnTo>
                                      <a:pt x="156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688" y="2318755"/>
                              <a:ext cx="283845" cy="245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2D4E" w:rsidRPr="003C33D8" w:rsidRDefault="00672D4E" w:rsidP="00672D4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Freeform 10"/>
                        <wps:cNvSpPr>
                          <a:spLocks/>
                        </wps:cNvSpPr>
                        <wps:spPr bwMode="auto">
                          <a:xfrm flipH="1" flipV="1">
                            <a:off x="209549" y="1219051"/>
                            <a:ext cx="152400" cy="433483"/>
                          </a:xfrm>
                          <a:custGeom>
                            <a:avLst/>
                            <a:gdLst>
                              <a:gd name="T0" fmla="*/ 0 w 1564"/>
                              <a:gd name="T1" fmla="*/ 44 h 44"/>
                              <a:gd name="T2" fmla="*/ 1564 w 1564"/>
                              <a:gd name="T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4" h="44">
                                <a:moveTo>
                                  <a:pt x="0" y="44"/>
                                </a:moveTo>
                                <a:lnTo>
                                  <a:pt x="156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" y="956102"/>
                            <a:ext cx="447675" cy="26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2D4E" w:rsidRPr="003702FC" w:rsidRDefault="00672D4E" w:rsidP="00672D4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Supplied push pin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117" style="position:absolute;left:0;text-align:left;margin-left:-255.4pt;margin-top:14.3pt;width:234pt;height:270.35pt;z-index:251732480;mso-height-relative:margin" coordorigin=",1710" coordsize="29718,3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">
                <v:group id="Group 61" o:spid="_x0000_s1118" style="position:absolute;top:1710;width:29718;height:34342" coordorigin=",1710" coordsize="29718,34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62" o:spid="_x0000_s1119" style="position:absolute;top:1710;width:29718;height:34342" coordorigin="570,1824" coordsize="29718,34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Group 63" o:spid="_x0000_s1120" style="position:absolute;left:570;top:1824;width:29718;height:34280" coordorigin="570,1810" coordsize="29718,34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group id="Group 256" o:spid="_x0000_s1121" style="position:absolute;left:570;top:1810;width:29718;height:34267" coordorigin="587,-939" coordsize="29793,34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<v:group id="Group 257" o:spid="_x0000_s1122" style="position:absolute;left:587;top:-939;width:29794;height:34297" coordorigin="586,-940" coordsize="29761,34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  <v:shape id="Picture 258" o:spid="_x0000_s1123" type="#_x0000_t75" style="position:absolute;left:586;top:-940;width:29762;height:3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vc/DAAAA3AAAAA8AAABkcnMvZG93bnJldi54bWxET8tqwkAU3Qv+w3AL3emk1kpJnQQVRGlX&#10;Ptri7pK5TaKZO2FmjOnfdxYFl4fznue9aURHzteWFTyNExDEhdU1lwqOh/XoFYQPyBoby6Tglzzk&#10;2XAwx1TbG++o24dSxBD2KSqoQmhTKX1RkUE/ti1x5H6sMxgidKXUDm8x3DRykiQzabDm2FBhS6uK&#10;isv+ahScv21oPt2zOZ2W3deRpqvNx3ut1ONDv3gDEagPd/G/e6sVTF7i2ngmHgG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29z8MAAADcAAAADwAAAAAAAAAAAAAAAACf&#10;AgAAZHJzL2Rvd25yZXYueG1sUEsFBgAAAAAEAAQA9wAAAI8DAAAAAA==&#10;" stroked="t" strokecolor="black [3213]">
                            <v:imagedata r:id="rId34" o:title=""/>
                            <v:path arrowok="t"/>
                          </v:shape>
                          <v:shape id="Text Box 99" o:spid="_x0000_s1124" type="#_x0000_t202" style="position:absolute;left:704;top:31497;width:5484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y18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TLXwgAAANwAAAAPAAAAAAAAAAAAAAAAAJgCAABkcnMvZG93&#10;bnJldi54bWxQSwUGAAAAAAQABAD1AAAAhwMAAAAA&#10;" stroked="f">
                            <v:textbox inset="0,0,0,0">
                              <w:txbxContent>
                                <w:p w:rsidR="00672D4E" w:rsidRDefault="00672D4E" w:rsidP="00672D4E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Freeform 12" o:spid="_x0000_s1125" style="position:absolute;left:18777;top:6568;width:2389;height:4385;flip:x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nk8UA&#10;AADcAAAADwAAAGRycy9kb3ducmV2LnhtbESPzWrDMBCE74W8g9hAL6WW65A0OFZCaRvaSwL5eYDF&#10;2tqm1spIiu28fRUI9DjMzDdMsRlNK3pyvrGs4CVJQRCXVjdcKTifts9LED4ga2wtk4IredisJw8F&#10;5toOfKD+GCoRIexzVFCH0OVS+rImgz6xHXH0fqwzGKJ0ldQOhwg3rczSdCENNhwXauzovaby93gx&#10;CnjWf+nd+cNl83C1p9fh6XNvLko9Tse3FYhAY/gP39vfWkG2mMP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GeTxQAAANwAAAAPAAAAAAAAAAAAAAAAAJgCAABkcnMv&#10;ZG93bnJldi54bWxQSwUGAAAAAAQABAD1AAAAigMAAAAA&#10;" path="m,44l1564,e" filled="f">
                          <v:path arrowok="t" o:connecttype="custom" o:connectlocs="0,438554;238851,0" o:connectangles="0,0"/>
                        </v:shape>
                      </v:group>
                      <v:shape id="Text Box 14" o:spid="_x0000_s1126" type="#_x0000_t202" style="position:absolute;left:16955;top:8042;width:283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  <v:textbox>
                          <w:txbxContent>
                            <w:p w:rsidR="00672D4E" w:rsidRPr="003C33D8" w:rsidRDefault="00672D4E" w:rsidP="00672D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Text Box 14" o:spid="_x0000_s1127" type="#_x0000_t202" style="position:absolute;left:23932;top:30020;width:5302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OfcMA&#10;AADcAAAADwAAAGRycy9kb3ducmV2LnhtbESPzarCMBSE94LvEI7gRjS1C5FqFH/wZ+OivfcBDs2x&#10;LTYnpYnae5/eCILLYWa+YZbrztTiQa2rLCuYTiIQxLnVFRcKfn8O4zkI55E11pZJwR85WK/6vSUm&#10;2j45pUfmCxEg7BJUUHrfJFK6vCSDbmIb4uBdbWvQB9kWUrf4DHBTyziKZtJgxWGhxIZ2JeW37G4U&#10;0Ca1/5ebO5p0u98drxXTSJ6UGg66zQKEp85/w5/2WSuI5zG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OfcMAAADcAAAADwAAAAAAAAAAAAAAAACYAgAAZHJzL2Rv&#10;d25yZXYueG1sUEsFBgAAAAAEAAQA9QAAAIgDAAAAAA==&#10;" filled="f" stroked="f">
                      <v:textbox inset="0,0,0,0">
                        <w:txbxContent>
                          <w:p w:rsidR="00672D4E" w:rsidRPr="003C33D8" w:rsidRDefault="00672D4E" w:rsidP="00672D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Supplied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push pin</w:t>
                            </w:r>
                          </w:p>
                        </w:txbxContent>
                      </v:textbox>
                    </v:shape>
                    <v:shape id="Freeform 12" o:spid="_x0000_s1128" style="position:absolute;left:17667;top:32158;width:6668;height:1839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8hMUA&#10;AADcAAAADwAAAGRycy9kb3ducmV2LnhtbESPQWvCQBSE74L/YXmF3symlpYQXaW2FQShYCzU4yP7&#10;TEKzb0N2m2z/vSsIHoeZ+YZZroNpxUC9aywreEpSEMSl1Q1XCr6P21kGwnlkja1lUvBPDtar6WSJ&#10;ubYjH2gofCUihF2OCmrvu1xKV9Zk0CW2I47e2fYGfZR9JXWPY4SbVs7T9FUabDgu1NjRe03lb/Fn&#10;FAwfYdiePl925302opY/my9bBKUeH8LbAoSn4O/hW3unFcyzZ7iei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yExQAAANwAAAAPAAAAAAAAAAAAAAAAAJgCAABkcnMv&#10;ZG93bnJldi54bWxQSwUGAAAAAAQABAD1AAAAigMAAAAA&#10;" path="m,44l1564,e" filled="f">
                      <v:path arrowok="t" o:connecttype="custom" o:connectlocs="0,183906;666750,0" o:connectangles="0,0"/>
                    </v:shape>
                    <v:shape id="Freeform 12" o:spid="_x0000_s1129" style="position:absolute;left:11667;top:20368;width:5750;height:3750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lAcQA&#10;AADcAAAADwAAAGRycy9kb3ducmV2LnhtbESP3WrCQBSE7wu+w3KE3hTdNJQSoquIIBW8qs0DHLPH&#10;JJg9G3c3P337bkHwcpiZb5j1djKtGMj5xrKC92UCgri0uuFKQfFzWGQgfEDW2FomBb/kYbuZvawx&#10;13bkbxrOoRIRwj5HBXUIXS6lL2sy6Je2I47e1TqDIUpXSe1wjHDTyjRJPqXBhuNCjR3taypv594o&#10;uPRFou9H9zaV/eHr1Oyvp50flHqdT7sViEBTeIYf7aNWkGYf8H8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ZQHEAAAA3AAAAA8AAAAAAAAAAAAAAAAAmAIAAGRycy9k&#10;b3ducmV2LnhtbFBLBQYAAAAABAAEAPUAAACJAwAAAAA=&#10;" path="m,44l1564,e" filled="f">
                      <v:path arrowok="t" o:connecttype="custom" o:connectlocs="0,374971;575019,0" o:connectangles="0,0"/>
                    </v:shape>
                  </v:group>
                  <v:shape id="Text Box 14" o:spid="_x0000_s1130" type="#_x0000_t202" style="position:absolute;left:9286;top:23187;width:283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672D4E" w:rsidRPr="003C33D8" w:rsidRDefault="00672D4E" w:rsidP="00672D4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Freeform 10" o:spid="_x0000_s1131" style="position:absolute;left:2095;top:12190;width:1524;height:4335;flip:x y;visibility:visible;mso-wrap-style:square;v-text-anchor:top" coordsize="156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H88MA&#10;AADbAAAADwAAAGRycy9kb3ducmV2LnhtbESPQWvCQBSE74L/YXmCN91YUGzqKrUqCIJgWmiPj+wz&#10;Cc2+Ddk1Wf+9Wyh4HGbmG2a1CaYWHbWusqxgNk1AEOdWV1wo+Po8TJYgnEfWWFsmBXdysFkPBytM&#10;te35Ql3mCxEh7FJUUHrfpFK6vCSDbmob4uhdbWvQR9kWUrfYR7ip5UuSLKTBiuNCiQ19lJT/Zjej&#10;oNuF7vCznx+vp2WPWn5vzzYLSo1H4f0NhKfgn+H/9lErWLzC3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7H88MAAADbAAAADwAAAAAAAAAAAAAAAACYAgAAZHJzL2Rv&#10;d25yZXYueG1sUEsFBgAAAAAEAAQA9QAAAIgDAAAAAA==&#10;" path="m,44l1564,e" filled="f">
                  <v:path arrowok="t" o:connecttype="custom" o:connectlocs="0,433483;152400,0" o:connectangles="0,0"/>
                </v:shape>
                <v:shape id="Text Box 13" o:spid="_x0000_s1132" type="#_x0000_t202" style="position:absolute;left:1571;top:9561;width:4477;height:2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o4sAA&#10;AADbAAAADwAAAGRycy9kb3ducmV2LnhtbERPz2vCMBS+D/wfwhO8DE0VpqMzig6EHrduDrw9mre2&#10;2LyEJovtf28OA48f3+/tfjCdiNT71rKC5SIDQVxZ3XKt4PvrNH8F4QOyxs4yKRjJw343edpiru2N&#10;PymWoRYphH2OCpoQXC6lrxoy6BfWESfu1/YGQ4J9LXWPtxRuOrnKsrU02HJqaNDRe0PVtfwzCp4P&#10;x8sYg36R+qNg91PGs1tGpWbT4fAGItAQHuJ/d6EVbNL69CX9A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To4sAAAADbAAAADwAAAAAAAAAAAAAAAACYAgAAZHJzL2Rvd25y&#10;ZXYueG1sUEsFBgAAAAAEAAQA9QAAAIUDAAAAAA==&#10;" filled="f" stroked="f">
                  <v:textbox style="mso-fit-shape-to-text:t" inset="0,0,0,0">
                    <w:txbxContent>
                      <w:p w:rsidR="00672D4E" w:rsidRPr="003702FC" w:rsidRDefault="00672D4E" w:rsidP="00672D4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Supplied push pin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94290" w:rsidRPr="00494290">
        <w:t>Install supplied</w:t>
      </w:r>
      <w:r w:rsidR="00494290">
        <w:t xml:space="preserve"> push pins in locations B and E</w:t>
      </w:r>
      <w:r w:rsidR="00494290" w:rsidRPr="00494290">
        <w:t xml:space="preserve"> (Fig. </w:t>
      </w:r>
      <w:r w:rsidR="00494290">
        <w:t>2</w:t>
      </w:r>
      <w:r w:rsidR="00494290" w:rsidRPr="00494290">
        <w:t>-2</w:t>
      </w:r>
      <w:r w:rsidR="00230894">
        <w:t>).</w:t>
      </w:r>
    </w:p>
    <w:p w:rsidR="008D1BFD" w:rsidRDefault="008D1BFD" w:rsidP="003908BC">
      <w:pPr>
        <w:pStyle w:val="ProcLevel2"/>
      </w:pPr>
      <w:r>
        <w:t xml:space="preserve">Repeat </w:t>
      </w:r>
      <w:r w:rsidR="00494290">
        <w:t>the entire procedure</w:t>
      </w:r>
      <w:r>
        <w:t xml:space="preserve"> on the </w:t>
      </w:r>
      <w:r w:rsidR="00494290">
        <w:t>other</w:t>
      </w:r>
      <w:r>
        <w:t xml:space="preserve"> side.</w:t>
      </w:r>
    </w:p>
    <w:p w:rsidR="00230894" w:rsidRPr="00230894" w:rsidRDefault="00230894" w:rsidP="00230894">
      <w:pPr>
        <w:pStyle w:val="Heading5"/>
        <w:sectPr w:rsidR="00230894" w:rsidRPr="00230894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margin-left:15.15pt;margin-top:3.7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230894">
        <w:t>Gap between the mudguard and the body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26" style="position:absolute;margin-left:14.25pt;margin-top:5.2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9525" t="10795" r="7620" b="635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margin-left:14.25pt;margin-top:6.1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Aler9F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78105</wp:posOffset>
                </wp:positionV>
                <wp:extent cx="182880" cy="182880"/>
                <wp:effectExtent l="9525" t="11430" r="7620" b="1524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26" style="position:absolute;margin-left:14.25pt;margin-top:6.1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oNXxt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26" style="position:absolute;margin-left:14.25pt;margin-top:37.9pt;width:14.4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26" style="position:absolute;margin-left:14.25pt;margin-top:8.75pt;width:14.4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margin-left:14.25pt;margin-top:14.8pt;width:14.4pt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0243D" w:rsidRDefault="00230894">
      <w:pPr>
        <w:pStyle w:val="CheckList"/>
      </w:pPr>
      <w:r>
        <w:t>Excessive gaps greater than 1.0 mm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5F24A3" w:rsidRDefault="005F24A3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>
      <w:pPr>
        <w:rPr>
          <w:szCs w:val="20"/>
        </w:rPr>
      </w:pPr>
    </w:p>
    <w:p w:rsidR="00107E98" w:rsidRDefault="00107E98" w:rsidP="00107E98">
      <w:pPr>
        <w:pStyle w:val="CheckListTitle"/>
      </w:pPr>
      <w:r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13pt;margin-top:.7pt;width:14.4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230894" w:rsidRDefault="00230894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82F" w:rsidRDefault="0085582F">
      <w:r>
        <w:separator/>
      </w:r>
    </w:p>
  </w:endnote>
  <w:endnote w:type="continuationSeparator" w:id="0">
    <w:p w:rsidR="0085582F" w:rsidRDefault="00855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0B" w:rsidRDefault="00EE5B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0E" w:rsidRDefault="0058190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6458E218" wp14:editId="40E69C38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190E" w:rsidRDefault="0058190E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33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58190E" w:rsidRDefault="0058190E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78278A">
      <w:rPr>
        <w:noProof/>
      </w:rPr>
      <w:t>2</w:t>
    </w:r>
    <w:r>
      <w:fldChar w:fldCharType="end"/>
    </w:r>
    <w:r>
      <w:t xml:space="preserve"> of </w:t>
    </w:r>
    <w:r w:rsidR="0085582F">
      <w:fldChar w:fldCharType="begin"/>
    </w:r>
    <w:r w:rsidR="0085582F">
      <w:instrText xml:space="preserve"> NUMPAGES  \* MERGEFORMAT </w:instrText>
    </w:r>
    <w:r w:rsidR="0085582F">
      <w:fldChar w:fldCharType="separate"/>
    </w:r>
    <w:r w:rsidR="0078278A">
      <w:rPr>
        <w:noProof/>
      </w:rPr>
      <w:t>5</w:t>
    </w:r>
    <w:r w:rsidR="0085582F">
      <w:rPr>
        <w:noProof/>
      </w:rPr>
      <w:fldChar w:fldCharType="end"/>
    </w:r>
    <w:r>
      <w:t xml:space="preserve"> pages</w:t>
    </w:r>
  </w:p>
  <w:p w:rsidR="0058190E" w:rsidRDefault="0058190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35B3B8D7" wp14:editId="4AC6D27E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190E" w:rsidRDefault="0058190E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</w:t>
                          </w:r>
                          <w:r w:rsidR="00EE5B0B">
                            <w:t xml:space="preserve">ssue: </w:t>
                          </w:r>
                          <w:proofErr w:type="gramStart"/>
                          <w:r w:rsidR="00EE5B0B">
                            <w:t>A  07</w:t>
                          </w:r>
                          <w:proofErr w:type="gramEnd"/>
                          <w:r>
                            <w:t>/</w:t>
                          </w:r>
                          <w:r w:rsidR="00EE5B0B">
                            <w:t>1</w:t>
                          </w:r>
                          <w:r>
                            <w:t>0/2014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34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58190E" w:rsidRDefault="0058190E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</w:t>
                    </w:r>
                    <w:r w:rsidR="00EE5B0B">
                      <w:t xml:space="preserve">ssue: </w:t>
                    </w:r>
                    <w:proofErr w:type="gramStart"/>
                    <w:r w:rsidR="00EE5B0B">
                      <w:t>A  07</w:t>
                    </w:r>
                    <w:proofErr w:type="gramEnd"/>
                    <w:r>
                      <w:t>/</w:t>
                    </w:r>
                    <w:r w:rsidR="00EE5B0B">
                      <w:t>1</w:t>
                    </w:r>
                    <w:r>
                      <w:t>0/2014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0B" w:rsidRDefault="00EE5B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82F" w:rsidRDefault="0085582F">
      <w:r>
        <w:separator/>
      </w:r>
    </w:p>
  </w:footnote>
  <w:footnote w:type="continuationSeparator" w:id="0">
    <w:p w:rsidR="0085582F" w:rsidRDefault="00855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0B" w:rsidRDefault="00EE5B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0E" w:rsidRDefault="0058190E">
    <w:pPr>
      <w:pStyle w:val="HdrLine1"/>
    </w:pPr>
    <w:r>
      <w:t>TOYOTA</w:t>
    </w:r>
    <w:r>
      <w:tab/>
    </w:r>
    <w:r w:rsidR="00EE5B0B">
      <w:t>YARIS</w:t>
    </w:r>
    <w:r>
      <w:tab/>
      <w:t xml:space="preserve">2015 - </w:t>
    </w:r>
    <w:r>
      <w:tab/>
      <w:t>MUDGUARDS</w:t>
    </w:r>
  </w:p>
  <w:p w:rsidR="0058190E" w:rsidRDefault="0058190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0894AC58" wp14:editId="4AA46883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B0B" w:rsidRDefault="00EE5B0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0E" w:rsidRDefault="0058190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TOYOTA</w:t>
    </w:r>
    <w:r>
      <w:tab/>
    </w:r>
    <w:r w:rsidR="00EE5B0B">
      <w:t>YARIS</w:t>
    </w:r>
    <w:r>
      <w:tab/>
      <w:t xml:space="preserve">2015 - </w:t>
    </w:r>
    <w:r>
      <w:tab/>
      <w:t>MUDGUARDS</w:t>
    </w:r>
  </w:p>
  <w:p w:rsidR="0058190E" w:rsidRDefault="0058190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31ABD496" wp14:editId="28073DCF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0E" w:rsidRDefault="0058190E">
    <w:pPr>
      <w:pStyle w:val="HdrLine1"/>
    </w:pPr>
    <w:r>
      <w:t>TOYOTA</w:t>
    </w:r>
    <w:r>
      <w:tab/>
    </w:r>
    <w:r w:rsidR="00EE5B0B">
      <w:t>YARIS</w:t>
    </w:r>
    <w:r>
      <w:tab/>
      <w:t xml:space="preserve">2015 - </w:t>
    </w:r>
    <w:r>
      <w:tab/>
      <w:t>MUDGUARDS</w:t>
    </w:r>
  </w:p>
  <w:p w:rsidR="0058190E" w:rsidRDefault="0058190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58190E" w:rsidRDefault="0058190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17C10"/>
    <w:rsid w:val="000227E5"/>
    <w:rsid w:val="00041573"/>
    <w:rsid w:val="00057332"/>
    <w:rsid w:val="0006496E"/>
    <w:rsid w:val="0006613C"/>
    <w:rsid w:val="00070990"/>
    <w:rsid w:val="00084024"/>
    <w:rsid w:val="00084837"/>
    <w:rsid w:val="000B1C81"/>
    <w:rsid w:val="000E5D01"/>
    <w:rsid w:val="000F38F7"/>
    <w:rsid w:val="00107E98"/>
    <w:rsid w:val="00111901"/>
    <w:rsid w:val="00125C34"/>
    <w:rsid w:val="00133A13"/>
    <w:rsid w:val="00160455"/>
    <w:rsid w:val="00170958"/>
    <w:rsid w:val="00193228"/>
    <w:rsid w:val="001A000D"/>
    <w:rsid w:val="001B1C35"/>
    <w:rsid w:val="001E29D6"/>
    <w:rsid w:val="001F7E59"/>
    <w:rsid w:val="0021060A"/>
    <w:rsid w:val="00214B36"/>
    <w:rsid w:val="00230894"/>
    <w:rsid w:val="002401C7"/>
    <w:rsid w:val="00252C10"/>
    <w:rsid w:val="00264F9F"/>
    <w:rsid w:val="00294135"/>
    <w:rsid w:val="002B3EF0"/>
    <w:rsid w:val="002F06F8"/>
    <w:rsid w:val="002F0AC4"/>
    <w:rsid w:val="003175D4"/>
    <w:rsid w:val="00341D15"/>
    <w:rsid w:val="00346065"/>
    <w:rsid w:val="00354853"/>
    <w:rsid w:val="00355346"/>
    <w:rsid w:val="003656A8"/>
    <w:rsid w:val="003713DF"/>
    <w:rsid w:val="00375247"/>
    <w:rsid w:val="003908BC"/>
    <w:rsid w:val="00396A7B"/>
    <w:rsid w:val="003A0673"/>
    <w:rsid w:val="003C4520"/>
    <w:rsid w:val="003E18B5"/>
    <w:rsid w:val="003F27BE"/>
    <w:rsid w:val="00403C0C"/>
    <w:rsid w:val="00403FAC"/>
    <w:rsid w:val="00441B06"/>
    <w:rsid w:val="00454A9F"/>
    <w:rsid w:val="00480179"/>
    <w:rsid w:val="004843AB"/>
    <w:rsid w:val="004907E7"/>
    <w:rsid w:val="00494290"/>
    <w:rsid w:val="004A1EF7"/>
    <w:rsid w:val="004B5DF1"/>
    <w:rsid w:val="004D1165"/>
    <w:rsid w:val="004D36F8"/>
    <w:rsid w:val="004E39D6"/>
    <w:rsid w:val="004F6A74"/>
    <w:rsid w:val="005043A5"/>
    <w:rsid w:val="00513601"/>
    <w:rsid w:val="00534AF6"/>
    <w:rsid w:val="0055316C"/>
    <w:rsid w:val="00563794"/>
    <w:rsid w:val="0058190E"/>
    <w:rsid w:val="005D0B75"/>
    <w:rsid w:val="005E6F09"/>
    <w:rsid w:val="005F24A3"/>
    <w:rsid w:val="006149B7"/>
    <w:rsid w:val="00625DA7"/>
    <w:rsid w:val="00626668"/>
    <w:rsid w:val="0065707E"/>
    <w:rsid w:val="00665687"/>
    <w:rsid w:val="00672D4E"/>
    <w:rsid w:val="00673704"/>
    <w:rsid w:val="00676A65"/>
    <w:rsid w:val="00694B73"/>
    <w:rsid w:val="0069569B"/>
    <w:rsid w:val="00697D63"/>
    <w:rsid w:val="006B791A"/>
    <w:rsid w:val="00710CA2"/>
    <w:rsid w:val="00754C55"/>
    <w:rsid w:val="00755720"/>
    <w:rsid w:val="0076203D"/>
    <w:rsid w:val="0078278A"/>
    <w:rsid w:val="007A1DD5"/>
    <w:rsid w:val="007A33D6"/>
    <w:rsid w:val="007D0B03"/>
    <w:rsid w:val="00834EE8"/>
    <w:rsid w:val="00844D27"/>
    <w:rsid w:val="0085582F"/>
    <w:rsid w:val="0085731F"/>
    <w:rsid w:val="00860E64"/>
    <w:rsid w:val="00863EE9"/>
    <w:rsid w:val="008728CF"/>
    <w:rsid w:val="008A1210"/>
    <w:rsid w:val="008A53BC"/>
    <w:rsid w:val="008A5878"/>
    <w:rsid w:val="008D0486"/>
    <w:rsid w:val="008D1BFD"/>
    <w:rsid w:val="008F48AB"/>
    <w:rsid w:val="008F50EA"/>
    <w:rsid w:val="00915D8F"/>
    <w:rsid w:val="00940BF1"/>
    <w:rsid w:val="00944BE6"/>
    <w:rsid w:val="00983940"/>
    <w:rsid w:val="009B188F"/>
    <w:rsid w:val="00A47904"/>
    <w:rsid w:val="00A51E66"/>
    <w:rsid w:val="00A53E2D"/>
    <w:rsid w:val="00A728B7"/>
    <w:rsid w:val="00AE6BF9"/>
    <w:rsid w:val="00AE724E"/>
    <w:rsid w:val="00AF5359"/>
    <w:rsid w:val="00B257B1"/>
    <w:rsid w:val="00B649F9"/>
    <w:rsid w:val="00B9735E"/>
    <w:rsid w:val="00BC03D2"/>
    <w:rsid w:val="00BF7D3D"/>
    <w:rsid w:val="00C53AF3"/>
    <w:rsid w:val="00C56535"/>
    <w:rsid w:val="00C67557"/>
    <w:rsid w:val="00C7212F"/>
    <w:rsid w:val="00C7443F"/>
    <w:rsid w:val="00CA0E99"/>
    <w:rsid w:val="00CA49D2"/>
    <w:rsid w:val="00CB791E"/>
    <w:rsid w:val="00CC0E05"/>
    <w:rsid w:val="00CF3A50"/>
    <w:rsid w:val="00D30AE6"/>
    <w:rsid w:val="00D96C11"/>
    <w:rsid w:val="00E10783"/>
    <w:rsid w:val="00E31586"/>
    <w:rsid w:val="00E37B5F"/>
    <w:rsid w:val="00E5564B"/>
    <w:rsid w:val="00E722A1"/>
    <w:rsid w:val="00E73BE0"/>
    <w:rsid w:val="00E804D3"/>
    <w:rsid w:val="00E817A4"/>
    <w:rsid w:val="00EC4871"/>
    <w:rsid w:val="00EE5B0B"/>
    <w:rsid w:val="00F0261D"/>
    <w:rsid w:val="00F13671"/>
    <w:rsid w:val="00F4327A"/>
    <w:rsid w:val="00FB7EAD"/>
    <w:rsid w:val="00FD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8.jp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9.jpg"/><Relationship Id="rId35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190</TotalTime>
  <Pages>5</Pages>
  <Words>544</Words>
  <Characters>2770</Characters>
  <Application>Microsoft Office Word</Application>
  <DocSecurity>0</DocSecurity>
  <Lines>249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S. Marston</cp:lastModifiedBy>
  <cp:revision>10</cp:revision>
  <cp:lastPrinted>2014-09-11T16:33:00Z</cp:lastPrinted>
  <dcterms:created xsi:type="dcterms:W3CDTF">2014-09-03T15:29:00Z</dcterms:created>
  <dcterms:modified xsi:type="dcterms:W3CDTF">2014-09-11T16:34:00Z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240e84ac-6494-488a-b594-79f82d0b87ef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